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8401" w14:textId="0EBC82B8" w:rsidR="00436E2D" w:rsidRPr="00AD023F" w:rsidRDefault="00644F50" w:rsidP="00A64F05">
      <w:pPr>
        <w:pStyle w:val="Heading2"/>
        <w:rPr>
          <w:rFonts w:ascii="Calibri" w:hAnsi="Calibri" w:cs="Calibri"/>
          <w:i/>
          <w:iCs/>
          <w:color w:val="0072BC"/>
          <w:sz w:val="32"/>
          <w:szCs w:val="32"/>
          <w:lang w:val="en-GB"/>
        </w:rPr>
      </w:pPr>
      <w:bookmarkStart w:id="0" w:name="Text4"/>
      <w:r w:rsidRPr="00AD023F">
        <w:rPr>
          <w:rFonts w:ascii="Calibri" w:hAnsi="Calibri" w:cs="Calibri"/>
          <w:i/>
          <w:iCs/>
          <w:color w:val="0072BC"/>
          <w:sz w:val="32"/>
          <w:szCs w:val="32"/>
          <w:lang w:val="en-GB"/>
        </w:rPr>
        <w:t>Part 21 Conformity inspection record (</w:t>
      </w:r>
      <w:r w:rsidR="0078176A" w:rsidRPr="00AD023F">
        <w:rPr>
          <w:rFonts w:ascii="Calibri" w:hAnsi="Calibri" w:cs="Calibri"/>
          <w:i/>
          <w:iCs/>
          <w:color w:val="0072BC"/>
          <w:sz w:val="32"/>
          <w:szCs w:val="32"/>
          <w:lang w:val="en-GB"/>
        </w:rPr>
        <w:t xml:space="preserve">CAA </w:t>
      </w:r>
      <w:r w:rsidRPr="00AD023F">
        <w:rPr>
          <w:rFonts w:ascii="Calibri" w:hAnsi="Calibri" w:cs="Calibri"/>
          <w:i/>
          <w:iCs/>
          <w:color w:val="0072BC"/>
          <w:sz w:val="32"/>
          <w:szCs w:val="32"/>
          <w:lang w:val="en-GB"/>
        </w:rPr>
        <w:t>8100-1</w:t>
      </w:r>
      <w:r w:rsidR="002509B2" w:rsidRPr="00AD023F">
        <w:rPr>
          <w:rFonts w:ascii="Calibri" w:hAnsi="Calibri" w:cs="Calibri"/>
          <w:i/>
          <w:iCs/>
          <w:color w:val="0072BC"/>
          <w:sz w:val="32"/>
          <w:szCs w:val="32"/>
          <w:lang w:val="en-GB"/>
        </w:rPr>
        <w:t>)</w:t>
      </w:r>
    </w:p>
    <w:p w14:paraId="371D791E" w14:textId="77777777" w:rsidR="00436E2D" w:rsidRPr="001E1031" w:rsidRDefault="00436E2D" w:rsidP="00436E2D">
      <w:pPr>
        <w:pStyle w:val="Bodytext"/>
        <w:rPr>
          <w:rFonts w:cs="Calibri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15388"/>
      </w:tblGrid>
      <w:tr w:rsidR="009205B1" w:rsidRPr="001E1031" w14:paraId="0CFB2A91" w14:textId="7FE570FE" w:rsidTr="0059568D">
        <w:tc>
          <w:tcPr>
            <w:tcW w:w="5000" w:type="pct"/>
            <w:tcBorders>
              <w:top w:val="single" w:sz="4" w:space="0" w:color="auto"/>
            </w:tcBorders>
            <w:shd w:val="clear" w:color="auto" w:fill="F2F2F2"/>
          </w:tcPr>
          <w:bookmarkEnd w:id="0"/>
          <w:p w14:paraId="0D4ADFCE" w14:textId="200F5D2D" w:rsidR="001E1031" w:rsidRPr="0059568D" w:rsidRDefault="001E1031" w:rsidP="001E1031">
            <w:pPr>
              <w:pStyle w:val="Footer"/>
              <w:spacing w:before="120" w:after="60"/>
              <w:ind w:right="360"/>
              <w:rPr>
                <w:rFonts w:ascii="Calibri" w:hAnsi="Calibri" w:cs="Calibri"/>
                <w:b/>
                <w:i w:val="0"/>
                <w:sz w:val="24"/>
                <w:szCs w:val="24"/>
                <w:lang w:val="en-NZ"/>
              </w:rPr>
            </w:pPr>
            <w:r w:rsidRPr="0059568D">
              <w:rPr>
                <w:rFonts w:ascii="Calibri" w:hAnsi="Calibri" w:cs="Calibri"/>
                <w:b/>
                <w:i w:val="0"/>
                <w:sz w:val="24"/>
                <w:szCs w:val="24"/>
                <w:lang w:val="en-NZ"/>
              </w:rPr>
              <w:t>FORM CAA 8100-1 INS</w:t>
            </w:r>
            <w:r w:rsidR="006C018F">
              <w:rPr>
                <w:rFonts w:ascii="Calibri" w:hAnsi="Calibri" w:cs="Calibri"/>
                <w:b/>
                <w:i w:val="0"/>
                <w:sz w:val="24"/>
                <w:szCs w:val="24"/>
                <w:lang w:val="en-NZ"/>
              </w:rPr>
              <w:t>T</w:t>
            </w:r>
            <w:r w:rsidRPr="0059568D">
              <w:rPr>
                <w:rFonts w:ascii="Calibri" w:hAnsi="Calibri" w:cs="Calibri"/>
                <w:b/>
                <w:i w:val="0"/>
                <w:sz w:val="24"/>
                <w:szCs w:val="24"/>
                <w:lang w:val="en-NZ"/>
              </w:rPr>
              <w:t>RUCTIONS</w:t>
            </w:r>
          </w:p>
          <w:p w14:paraId="76C1D292" w14:textId="77777777" w:rsidR="0078176A" w:rsidRDefault="001E1031" w:rsidP="001E1031">
            <w:pPr>
              <w:pStyle w:val="Footer"/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This form is to be completed by the CAA inspector undertaking the conformity inspection.</w:t>
            </w:r>
            <w:r w:rsidR="00B2324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</w:t>
            </w:r>
          </w:p>
          <w:p w14:paraId="0C789DEF" w14:textId="6A4867C5" w:rsidR="001E1031" w:rsidRPr="0059568D" w:rsidRDefault="00B2324D" w:rsidP="001E1031">
            <w:pPr>
              <w:pStyle w:val="Footer"/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B2324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Delegation holders or authorised persons of part 146 or 148 certificated organisations may also use this form.</w:t>
            </w:r>
          </w:p>
          <w:p w14:paraId="0A4F80DE" w14:textId="77777777" w:rsidR="001E1031" w:rsidRDefault="001E1031" w:rsidP="001E1031">
            <w:pPr>
              <w:pStyle w:val="Footer"/>
              <w:spacing w:after="120"/>
              <w:ind w:right="360"/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  <w:t>Field No. and description:</w:t>
            </w:r>
          </w:p>
          <w:p w14:paraId="4480B080" w14:textId="44F43052" w:rsidR="00195453" w:rsidRPr="00195453" w:rsidRDefault="00195453" w:rsidP="001E1031">
            <w:pPr>
              <w:pStyle w:val="Footer"/>
              <w:spacing w:after="120"/>
              <w:ind w:right="360"/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</w:pPr>
            <w:r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  <w:t>Section 1</w:t>
            </w:r>
          </w:p>
          <w:p w14:paraId="270F6A1D" w14:textId="164BC23D" w:rsidR="001E1031" w:rsidRPr="0059568D" w:rsidRDefault="001E1031" w:rsidP="001E1031">
            <w:pPr>
              <w:pStyle w:val="Footer"/>
              <w:tabs>
                <w:tab w:val="clear" w:pos="709"/>
                <w:tab w:val="left" w:pos="993"/>
              </w:tabs>
              <w:spacing w:after="120"/>
              <w:ind w:left="993" w:right="360" w:hanging="633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1.</w:t>
            </w:r>
            <w:r w:rsidR="0074229C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1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– </w:t>
            </w:r>
            <w:r w:rsidR="0074229C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1.</w:t>
            </w:r>
            <w:r w:rsidR="00B7332C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7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. </w:t>
            </w:r>
            <w:r w:rsid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Enter </w:t>
            </w:r>
            <w:r w:rsidR="00F30F74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the requested</w:t>
            </w:r>
            <w:r w:rsid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information</w:t>
            </w:r>
            <w:r w:rsidR="00F30F74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.</w:t>
            </w:r>
          </w:p>
          <w:p w14:paraId="1566AD7C" w14:textId="0F23D3F4" w:rsidR="001E1031" w:rsidRPr="0059568D" w:rsidRDefault="00B7332C" w:rsidP="00AD023F">
            <w:pPr>
              <w:pStyle w:val="Footer"/>
              <w:tabs>
                <w:tab w:val="clear" w:pos="709"/>
                <w:tab w:val="left" w:pos="993"/>
              </w:tabs>
              <w:spacing w:after="120"/>
              <w:ind w:left="340"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1.8. </w:t>
            </w:r>
            <w:r w:rsidR="001E1031"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List the name(s) of the CAA inspector(s) undertaking the conformity inspection. If more than one inspector is involved, the record must clearly identify who has inspected what aspects.</w:t>
            </w:r>
          </w:p>
          <w:p w14:paraId="1F1A2472" w14:textId="77777777" w:rsidR="001E1031" w:rsidRDefault="001E1031">
            <w:pPr>
              <w:pStyle w:val="Footer"/>
              <w:numPr>
                <w:ilvl w:val="1"/>
                <w:numId w:val="4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Insert signatures of those named CAA inspectors.</w:t>
            </w:r>
          </w:p>
          <w:p w14:paraId="41226FC9" w14:textId="11D4F4D0" w:rsidR="00195453" w:rsidRDefault="00195453" w:rsidP="00195453">
            <w:pPr>
              <w:pStyle w:val="Footer"/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</w:pPr>
            <w:r>
              <w:rPr>
                <w:rFonts w:ascii="Calibri" w:hAnsi="Calibri" w:cs="Calibri"/>
                <w:b/>
                <w:bCs/>
                <w:i w:val="0"/>
                <w:color w:val="000000"/>
                <w:sz w:val="22"/>
                <w:szCs w:val="22"/>
                <w:lang w:val="en-NZ" w:eastAsia="en-NZ"/>
              </w:rPr>
              <w:t>Section 2</w:t>
            </w:r>
          </w:p>
          <w:p w14:paraId="423D496D" w14:textId="3E8D4F42" w:rsidR="00B27ACF" w:rsidRPr="00B27ACF" w:rsidRDefault="00B27ACF" w:rsidP="00195453">
            <w:pPr>
              <w:pStyle w:val="Footer"/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If multiple sh</w:t>
            </w:r>
            <w:r w:rsidR="0018356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eets </w:t>
            </w:r>
            <w:r w:rsidR="00691877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are being </w:t>
            </w:r>
            <w:r w:rsidR="008A722A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printed</w:t>
            </w:r>
            <w:r w:rsidR="00691877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</w:t>
            </w:r>
            <w:r w:rsidR="0018356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to record the items inspected, </w:t>
            </w:r>
            <w:r w:rsidR="00DA1CE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enter</w:t>
            </w:r>
            <w:r w:rsidR="0018356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the number of sheets in the “Sheet</w:t>
            </w:r>
            <w:r w:rsidR="00B30E93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#</w:t>
            </w:r>
            <w:r w:rsidR="0018356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of</w:t>
            </w:r>
            <w:r w:rsidR="00B30E93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#</w:t>
            </w:r>
            <w:r w:rsidR="00183560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sheets” box.</w:t>
            </w:r>
          </w:p>
          <w:p w14:paraId="48F4FE4F" w14:textId="77777777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Assign consecutive numbers for each item inspected.</w:t>
            </w:r>
          </w:p>
          <w:p w14:paraId="79CCEED1" w14:textId="77777777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List the name or description of the component, assembly, drawing, document, specification, or name of the process being inspected.</w:t>
            </w:r>
          </w:p>
          <w:p w14:paraId="45F2CB20" w14:textId="5D4C308A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List the technical data that defines the item in </w:t>
            </w:r>
            <w:r w:rsidR="00AA5852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section 2.2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. </w:t>
            </w:r>
            <w:proofErr w:type="spell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ie</w:t>
            </w:r>
            <w:proofErr w:type="spell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, drawing number, document number, process specification number, etc.</w:t>
            </w:r>
          </w:p>
          <w:p w14:paraId="0E676691" w14:textId="6498E815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List the revision state and date of the technical data described in</w:t>
            </w:r>
            <w:r w:rsidR="00AA5852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section 2.3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. </w:t>
            </w:r>
          </w:p>
          <w:p w14:paraId="2FD67748" w14:textId="4EEF18F1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List the number of items that were determined satisfactory or unsatisfactory. If items are found “</w:t>
            </w:r>
            <w:proofErr w:type="spell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Unsatis</w:t>
            </w:r>
            <w:proofErr w:type="spell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” leave the next line blank </w:t>
            </w:r>
            <w:proofErr w:type="gram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in order to</w:t>
            </w:r>
            <w:proofErr w:type="gram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provide space for recording the correction of the </w:t>
            </w:r>
            <w:r w:rsidR="00402808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u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nsatis</w:t>
            </w:r>
            <w:r w:rsidR="00402808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factory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condition. Once an “</w:t>
            </w:r>
            <w:proofErr w:type="spell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Unsatis</w:t>
            </w:r>
            <w:proofErr w:type="spell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” item has been found “Satis” draw an arrow from the “</w:t>
            </w:r>
            <w:proofErr w:type="spell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Unsatis</w:t>
            </w:r>
            <w:proofErr w:type="spell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” box to the “Satis” box on the next line below and record the corresponding number of items found “Satis”. Note: An item is a single article or unit containing </w:t>
            </w:r>
            <w:proofErr w:type="gram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one or more dimensional</w:t>
            </w:r>
            <w:proofErr w:type="gram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characteristics or features.</w:t>
            </w:r>
          </w:p>
          <w:p w14:paraId="51AADE3F" w14:textId="4BF774AE" w:rsidR="001E1031" w:rsidRPr="0059568D" w:rsidRDefault="001E1031">
            <w:pPr>
              <w:pStyle w:val="Footer"/>
              <w:numPr>
                <w:ilvl w:val="1"/>
                <w:numId w:val="5"/>
              </w:numPr>
              <w:tabs>
                <w:tab w:val="clear" w:pos="709"/>
                <w:tab w:val="left" w:pos="993"/>
              </w:tabs>
              <w:spacing w:after="120"/>
              <w:ind w:right="360"/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</w:pP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Enter comments in this block that will support any information given in</w:t>
            </w:r>
            <w:r w:rsidR="00AA5852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sections 2.1-2.5</w:t>
            </w:r>
            <w:r w:rsidR="00744CA3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,</w:t>
            </w:r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 xml:space="preserve"> </w:t>
            </w:r>
            <w:proofErr w:type="spellStart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ie</w:t>
            </w:r>
            <w:proofErr w:type="spellEnd"/>
            <w:r w:rsidRPr="0059568D">
              <w:rPr>
                <w:rFonts w:ascii="Calibri" w:hAnsi="Calibri" w:cs="Calibri"/>
                <w:i w:val="0"/>
                <w:color w:val="000000"/>
                <w:sz w:val="22"/>
                <w:szCs w:val="22"/>
                <w:lang w:val="en-NZ" w:eastAsia="en-NZ"/>
              </w:rPr>
              <w:t>, unsatisfactory conditions, corrective actions taken, reference to other item numbers listed, serial numbers, type of inspection accomplished.</w:t>
            </w:r>
          </w:p>
          <w:p w14:paraId="6F2EA215" w14:textId="2B70E0B9" w:rsidR="009205B1" w:rsidRPr="001E1031" w:rsidRDefault="009205B1" w:rsidP="00D2509F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28D45B2C" w14:textId="0E5D28AC" w:rsidR="00EF7AA8" w:rsidRDefault="00EF7AA8"/>
    <w:p w14:paraId="6B03DDB4" w14:textId="4D2C0F52" w:rsidR="00EF7AA8" w:rsidRDefault="00EF7AA8" w:rsidP="00EF7AA8">
      <w:pPr>
        <w:tabs>
          <w:tab w:val="clear" w:pos="709"/>
        </w:tabs>
        <w:spacing w:after="0"/>
      </w:pPr>
      <w:r>
        <w:br w:type="page"/>
      </w:r>
    </w:p>
    <w:tbl>
      <w:tblPr>
        <w:tblpPr w:leftFromText="180" w:rightFromText="180" w:vertAnchor="page" w:horzAnchor="margin" w:tblpY="157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ayout w:type="fixed"/>
        <w:tblLook w:val="01E0" w:firstRow="1" w:lastRow="1" w:firstColumn="1" w:lastColumn="1" w:noHBand="0" w:noVBand="0"/>
      </w:tblPr>
      <w:tblGrid>
        <w:gridCol w:w="2549"/>
        <w:gridCol w:w="2551"/>
        <w:gridCol w:w="2271"/>
        <w:gridCol w:w="2831"/>
        <w:gridCol w:w="2268"/>
        <w:gridCol w:w="2918"/>
      </w:tblGrid>
      <w:tr w:rsidR="00EF7AA8" w:rsidRPr="00482283" w14:paraId="2D94BF27" w14:textId="77777777" w:rsidTr="0075626D">
        <w:tc>
          <w:tcPr>
            <w:tcW w:w="5000" w:type="pct"/>
            <w:gridSpan w:val="6"/>
            <w:shd w:val="clear" w:color="auto" w:fill="F2F2F2"/>
          </w:tcPr>
          <w:p w14:paraId="44FCB411" w14:textId="29D86A13" w:rsidR="00EF7AA8" w:rsidRPr="00EF7AA8" w:rsidRDefault="007E312A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 xml:space="preserve">Section 1: </w:t>
            </w:r>
            <w:r w:rsidR="00EF7AA8">
              <w:rPr>
                <w:rFonts w:cs="Calibri"/>
                <w:b/>
                <w:bCs/>
                <w:sz w:val="20"/>
                <w:szCs w:val="20"/>
              </w:rPr>
              <w:t>Details</w:t>
            </w:r>
          </w:p>
        </w:tc>
      </w:tr>
      <w:tr w:rsidR="0072148B" w:rsidRPr="00482283" w14:paraId="76A9208D" w14:textId="0AE6AFB4" w:rsidTr="0075626D">
        <w:tc>
          <w:tcPr>
            <w:tcW w:w="828" w:type="pct"/>
            <w:shd w:val="clear" w:color="auto" w:fill="F2F2F2"/>
          </w:tcPr>
          <w:p w14:paraId="1A9CAB49" w14:textId="2C8CC489" w:rsidR="0072148B" w:rsidRPr="00836A74" w:rsidRDefault="0072148B" w:rsidP="0075626D">
            <w:pPr>
              <w:rPr>
                <w:rFonts w:ascii="Calibri" w:hAnsi="Calibri" w:cs="Calibri"/>
                <w:b/>
                <w:bCs/>
                <w:sz w:val="20"/>
                <w:lang w:val="en-NZ"/>
              </w:rPr>
            </w:pPr>
            <w:permStart w:id="832249088" w:edGrp="everyone" w:colFirst="1" w:colLast="1"/>
            <w:permStart w:id="1556546521" w:edGrp="everyone" w:colFirst="5" w:colLast="5"/>
            <w:permStart w:id="564557302" w:edGrp="everyone" w:colFirst="3" w:colLast="3"/>
            <w:r>
              <w:rPr>
                <w:rFonts w:ascii="Calibri" w:hAnsi="Calibri" w:cs="Calibri"/>
                <w:b/>
                <w:bCs/>
                <w:sz w:val="20"/>
                <w:lang w:val="en-NZ"/>
              </w:rPr>
              <w:t>1.</w:t>
            </w:r>
            <w:r w:rsidRPr="00836A74">
              <w:rPr>
                <w:rFonts w:ascii="Calibri" w:hAnsi="Calibri" w:cs="Calibri"/>
                <w:b/>
                <w:bCs/>
                <w:sz w:val="20"/>
                <w:lang w:val="en-NZ"/>
              </w:rPr>
              <w:t>1 Work request number:</w:t>
            </w:r>
          </w:p>
        </w:tc>
        <w:tc>
          <w:tcPr>
            <w:tcW w:w="829" w:type="pct"/>
          </w:tcPr>
          <w:p w14:paraId="0763C240" w14:textId="5031C530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8" w:type="pct"/>
            <w:shd w:val="clear" w:color="auto" w:fill="F2F2F2"/>
          </w:tcPr>
          <w:p w14:paraId="191FC39B" w14:textId="6F441A57" w:rsidR="0072148B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 xml:space="preserve">2 </w:t>
            </w:r>
            <w:r w:rsidR="00AD1AA6" w:rsidRPr="00836A74">
              <w:rPr>
                <w:rFonts w:cs="Calibri"/>
                <w:b/>
                <w:bCs/>
                <w:sz w:val="20"/>
                <w:szCs w:val="20"/>
              </w:rPr>
              <w:t xml:space="preserve">Beginning </w:t>
            </w:r>
            <w:r w:rsidR="00402808">
              <w:rPr>
                <w:rFonts w:cs="Calibri"/>
                <w:b/>
                <w:bCs/>
                <w:sz w:val="20"/>
                <w:szCs w:val="20"/>
              </w:rPr>
              <w:t>d</w:t>
            </w:r>
            <w:r w:rsidR="00AD1AA6" w:rsidRPr="00836A74">
              <w:rPr>
                <w:rFonts w:cs="Calibri"/>
                <w:b/>
                <w:bCs/>
                <w:sz w:val="20"/>
                <w:szCs w:val="20"/>
              </w:rPr>
              <w:t>ate</w:t>
            </w:r>
            <w:r w:rsidR="00AD1AA6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20" w:type="pct"/>
          </w:tcPr>
          <w:p w14:paraId="729FC72E" w14:textId="7DC0204D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F2F2F2"/>
          </w:tcPr>
          <w:p w14:paraId="4EEF4111" w14:textId="22B3615C" w:rsidR="0072148B" w:rsidRPr="00836A74" w:rsidRDefault="0072148B" w:rsidP="0075626D">
            <w:pPr>
              <w:rPr>
                <w:rFonts w:ascii="Calibri" w:hAnsi="Calibri" w:cs="Calibri"/>
                <w:b/>
                <w:bCs/>
                <w:sz w:val="20"/>
                <w:lang w:val="en-NZ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n-NZ"/>
              </w:rPr>
              <w:t>1.</w:t>
            </w:r>
            <w:r w:rsidRPr="00836A74">
              <w:rPr>
                <w:rFonts w:ascii="Calibri" w:hAnsi="Calibri" w:cs="Calibri"/>
                <w:b/>
                <w:bCs/>
                <w:sz w:val="20"/>
                <w:lang w:val="en-NZ"/>
              </w:rPr>
              <w:t xml:space="preserve">3 </w:t>
            </w:r>
            <w:r w:rsidR="00AD1AA6" w:rsidRPr="00AD1AA6">
              <w:rPr>
                <w:rFonts w:ascii="Calibri" w:hAnsi="Calibri" w:cs="Calibri"/>
                <w:b/>
                <w:bCs/>
                <w:sz w:val="20"/>
                <w:lang w:val="en-NZ"/>
              </w:rPr>
              <w:t xml:space="preserve">Ending </w:t>
            </w:r>
            <w:r w:rsidR="00402808">
              <w:rPr>
                <w:rFonts w:ascii="Calibri" w:hAnsi="Calibri" w:cs="Calibri"/>
                <w:b/>
                <w:bCs/>
                <w:sz w:val="20"/>
                <w:lang w:val="en-NZ"/>
              </w:rPr>
              <w:t>d</w:t>
            </w:r>
            <w:r w:rsidR="00AD1AA6" w:rsidRPr="00AD1AA6">
              <w:rPr>
                <w:rFonts w:ascii="Calibri" w:hAnsi="Calibri" w:cs="Calibri"/>
                <w:b/>
                <w:bCs/>
                <w:sz w:val="20"/>
                <w:lang w:val="en-NZ"/>
              </w:rPr>
              <w:t>ate:</w:t>
            </w:r>
          </w:p>
        </w:tc>
        <w:tc>
          <w:tcPr>
            <w:tcW w:w="948" w:type="pct"/>
          </w:tcPr>
          <w:p w14:paraId="4B9FF740" w14:textId="6E4C2C01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</w:tr>
      <w:tr w:rsidR="0072148B" w:rsidRPr="00482283" w14:paraId="7814CA5F" w14:textId="79273AD7" w:rsidTr="0075626D">
        <w:trPr>
          <w:trHeight w:val="338"/>
        </w:trPr>
        <w:tc>
          <w:tcPr>
            <w:tcW w:w="828" w:type="pct"/>
            <w:shd w:val="clear" w:color="auto" w:fill="F2F2F2"/>
          </w:tcPr>
          <w:p w14:paraId="5340E0D1" w14:textId="56AAD3AC" w:rsidR="0072148B" w:rsidRPr="00836A74" w:rsidRDefault="0072148B" w:rsidP="0075626D">
            <w:pPr>
              <w:rPr>
                <w:rFonts w:ascii="Calibri" w:hAnsi="Calibri" w:cs="Calibri"/>
                <w:b/>
                <w:bCs/>
                <w:sz w:val="20"/>
                <w:lang w:val="en-NZ"/>
              </w:rPr>
            </w:pPr>
            <w:permStart w:id="1817327308" w:edGrp="everyone" w:colFirst="1" w:colLast="1"/>
            <w:permStart w:id="367027283" w:edGrp="everyone" w:colFirst="3" w:colLast="3"/>
            <w:permStart w:id="588673859" w:edGrp="everyone" w:colFirst="5" w:colLast="5"/>
            <w:permEnd w:id="832249088"/>
            <w:permEnd w:id="1556546521"/>
            <w:permEnd w:id="564557302"/>
            <w:r>
              <w:rPr>
                <w:rFonts w:ascii="Calibri" w:hAnsi="Calibri" w:cs="Calibri"/>
                <w:b/>
                <w:bCs/>
                <w:sz w:val="20"/>
                <w:lang w:val="en-NZ"/>
              </w:rPr>
              <w:t>1.</w:t>
            </w:r>
            <w:r w:rsidRPr="00836A74">
              <w:rPr>
                <w:rFonts w:ascii="Calibri" w:hAnsi="Calibri" w:cs="Calibri"/>
                <w:b/>
                <w:bCs/>
                <w:sz w:val="20"/>
                <w:lang w:val="en-NZ"/>
              </w:rPr>
              <w:t>4</w:t>
            </w:r>
            <w:r w:rsidR="00AD1AA6">
              <w:rPr>
                <w:rFonts w:ascii="Calibri" w:hAnsi="Calibri" w:cs="Calibri"/>
                <w:b/>
                <w:bCs/>
                <w:sz w:val="20"/>
                <w:lang w:val="en-NZ"/>
              </w:rPr>
              <w:t xml:space="preserve"> </w:t>
            </w:r>
            <w:r w:rsidR="00AD1AA6" w:rsidRPr="00AD1AA6">
              <w:rPr>
                <w:rFonts w:ascii="Calibri" w:hAnsi="Calibri" w:cs="Calibri"/>
                <w:b/>
                <w:bCs/>
                <w:sz w:val="20"/>
                <w:lang w:val="en-NZ"/>
              </w:rPr>
              <w:t>Applicant/</w:t>
            </w:r>
            <w:r w:rsidR="00402808">
              <w:rPr>
                <w:rFonts w:ascii="Calibri" w:hAnsi="Calibri" w:cs="Calibri"/>
                <w:b/>
                <w:bCs/>
                <w:sz w:val="20"/>
                <w:lang w:val="en-NZ"/>
              </w:rPr>
              <w:t>m</w:t>
            </w:r>
            <w:r w:rsidR="00AD1AA6" w:rsidRPr="00AD1AA6">
              <w:rPr>
                <w:rFonts w:ascii="Calibri" w:hAnsi="Calibri" w:cs="Calibri"/>
                <w:b/>
                <w:bCs/>
                <w:sz w:val="20"/>
                <w:lang w:val="en-NZ"/>
              </w:rPr>
              <w:t>anufacturer</w:t>
            </w:r>
            <w:r w:rsidRPr="00836A74">
              <w:rPr>
                <w:rFonts w:ascii="Calibri" w:hAnsi="Calibri" w:cs="Calibri"/>
                <w:b/>
                <w:bCs/>
                <w:sz w:val="20"/>
                <w:lang w:val="en-NZ"/>
              </w:rPr>
              <w:t>:</w:t>
            </w:r>
          </w:p>
        </w:tc>
        <w:tc>
          <w:tcPr>
            <w:tcW w:w="829" w:type="pct"/>
          </w:tcPr>
          <w:p w14:paraId="7AFD931B" w14:textId="2CC4DE17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8" w:type="pct"/>
            <w:shd w:val="clear" w:color="auto" w:fill="F2F2F2"/>
          </w:tcPr>
          <w:p w14:paraId="6D016333" w14:textId="728751BC" w:rsidR="00AD1AA6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 xml:space="preserve">5 </w:t>
            </w:r>
            <w:r w:rsidR="007D3E05" w:rsidRPr="00836A74">
              <w:rPr>
                <w:rFonts w:cs="Calibri"/>
                <w:b/>
                <w:bCs/>
                <w:sz w:val="20"/>
              </w:rPr>
              <w:t>Request for</w:t>
            </w:r>
            <w:r w:rsidR="007D3E05">
              <w:rPr>
                <w:rFonts w:cs="Calibri"/>
                <w:b/>
                <w:bCs/>
                <w:sz w:val="20"/>
              </w:rPr>
              <w:t xml:space="preserve"> </w:t>
            </w:r>
            <w:r w:rsidR="00402808">
              <w:rPr>
                <w:rFonts w:cs="Calibri"/>
                <w:b/>
                <w:bCs/>
                <w:sz w:val="20"/>
              </w:rPr>
              <w:t>c</w:t>
            </w:r>
            <w:r w:rsidR="00AD1AA6" w:rsidRPr="00836A74">
              <w:rPr>
                <w:rFonts w:cs="Calibri"/>
                <w:b/>
                <w:bCs/>
                <w:sz w:val="20"/>
              </w:rPr>
              <w:t>onformity tracking No</w:t>
            </w:r>
            <w:r w:rsidR="00AD1AA6" w:rsidRPr="00836A74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20" w:type="pct"/>
          </w:tcPr>
          <w:p w14:paraId="6947870C" w14:textId="61266FAF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F2F2F2"/>
          </w:tcPr>
          <w:p w14:paraId="71094C07" w14:textId="4C579AD9" w:rsidR="00AD1AA6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 xml:space="preserve">6 </w:t>
            </w:r>
            <w:r w:rsidR="007D3E05" w:rsidRPr="00836A74">
              <w:rPr>
                <w:rFonts w:cs="Calibri"/>
                <w:b/>
                <w:bCs/>
                <w:sz w:val="20"/>
              </w:rPr>
              <w:t>Statement of</w:t>
            </w:r>
            <w:r w:rsidR="00AD1AA6" w:rsidRPr="00836A74">
              <w:rPr>
                <w:rFonts w:cs="Calibri"/>
                <w:b/>
                <w:bCs/>
                <w:sz w:val="20"/>
              </w:rPr>
              <w:t xml:space="preserve"> </w:t>
            </w:r>
            <w:r w:rsidR="00402808">
              <w:rPr>
                <w:rFonts w:cs="Calibri"/>
                <w:b/>
                <w:bCs/>
                <w:sz w:val="20"/>
              </w:rPr>
              <w:t>c</w:t>
            </w:r>
            <w:r w:rsidR="00AD1AA6" w:rsidRPr="00836A74">
              <w:rPr>
                <w:rFonts w:cs="Calibri"/>
                <w:b/>
                <w:bCs/>
                <w:sz w:val="20"/>
              </w:rPr>
              <w:t>onformity tracking No:</w:t>
            </w:r>
          </w:p>
        </w:tc>
        <w:tc>
          <w:tcPr>
            <w:tcW w:w="948" w:type="pct"/>
          </w:tcPr>
          <w:p w14:paraId="0CB6A78D" w14:textId="08895CD3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</w:tr>
      <w:tr w:rsidR="0072148B" w:rsidRPr="00482283" w14:paraId="2D431557" w14:textId="0C8225FB" w:rsidTr="0075626D">
        <w:trPr>
          <w:trHeight w:val="444"/>
        </w:trPr>
        <w:tc>
          <w:tcPr>
            <w:tcW w:w="828" w:type="pct"/>
            <w:shd w:val="clear" w:color="auto" w:fill="F2F2F2"/>
          </w:tcPr>
          <w:p w14:paraId="01C410FA" w14:textId="6461B74A" w:rsidR="0072148B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permStart w:id="1628138355" w:edGrp="everyone" w:colFirst="1" w:colLast="1"/>
            <w:permStart w:id="677256344" w:edGrp="everyone" w:colFirst="3" w:colLast="3"/>
            <w:permStart w:id="1709126267" w:edGrp="everyone" w:colFirst="5" w:colLast="5"/>
            <w:permEnd w:id="1817327308"/>
            <w:permEnd w:id="367027283"/>
            <w:permEnd w:id="588673859"/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>7 Model:</w:t>
            </w:r>
          </w:p>
        </w:tc>
        <w:tc>
          <w:tcPr>
            <w:tcW w:w="829" w:type="pct"/>
          </w:tcPr>
          <w:p w14:paraId="59CBF3A0" w14:textId="7D40C923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8" w:type="pct"/>
            <w:shd w:val="clear" w:color="auto" w:fill="F2F2F2"/>
          </w:tcPr>
          <w:p w14:paraId="004E32CC" w14:textId="57DC52EB" w:rsidR="0072148B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 xml:space="preserve">8 Inspected </w:t>
            </w:r>
            <w:r w:rsidR="00402808">
              <w:rPr>
                <w:rFonts w:cs="Calibri"/>
                <w:b/>
                <w:bCs/>
                <w:sz w:val="20"/>
                <w:szCs w:val="20"/>
              </w:rPr>
              <w:t>b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>y:</w:t>
            </w:r>
          </w:p>
        </w:tc>
        <w:tc>
          <w:tcPr>
            <w:tcW w:w="920" w:type="pct"/>
          </w:tcPr>
          <w:p w14:paraId="52FF7547" w14:textId="661E498B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F2F2F2"/>
          </w:tcPr>
          <w:p w14:paraId="77F7C5ED" w14:textId="4F984D2E" w:rsidR="0072148B" w:rsidRPr="00836A74" w:rsidRDefault="0072148B" w:rsidP="0075626D">
            <w:pPr>
              <w:pStyle w:val="Bodytex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1.</w:t>
            </w:r>
            <w:r w:rsidRPr="00836A74">
              <w:rPr>
                <w:rFonts w:cs="Calibri"/>
                <w:b/>
                <w:bCs/>
                <w:sz w:val="20"/>
                <w:szCs w:val="20"/>
              </w:rPr>
              <w:t>9 Signed:</w:t>
            </w:r>
          </w:p>
        </w:tc>
        <w:tc>
          <w:tcPr>
            <w:tcW w:w="948" w:type="pct"/>
          </w:tcPr>
          <w:p w14:paraId="77711AB1" w14:textId="10A82B8E" w:rsidR="0072148B" w:rsidRPr="00482283" w:rsidRDefault="0072148B" w:rsidP="0075626D">
            <w:pPr>
              <w:pStyle w:val="Bodytext"/>
              <w:rPr>
                <w:rFonts w:cs="Calibri"/>
                <w:sz w:val="20"/>
                <w:szCs w:val="20"/>
              </w:rPr>
            </w:pPr>
          </w:p>
        </w:tc>
      </w:tr>
      <w:permEnd w:id="1628138355"/>
      <w:permEnd w:id="677256344"/>
      <w:permEnd w:id="1709126267"/>
    </w:tbl>
    <w:p w14:paraId="686E4F61" w14:textId="1886EEE3" w:rsidR="000D53F6" w:rsidRDefault="000D53F6">
      <w:pPr>
        <w:rPr>
          <w:rFonts w:ascii="Calibri" w:hAnsi="Calibri" w:cs="Calibri"/>
          <w:sz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15"/>
        <w:gridCol w:w="3827"/>
        <w:gridCol w:w="1247"/>
        <w:gridCol w:w="709"/>
        <w:gridCol w:w="708"/>
        <w:gridCol w:w="2439"/>
        <w:gridCol w:w="2097"/>
      </w:tblGrid>
      <w:tr w:rsidR="00C024A7" w:rsidRPr="00601243" w14:paraId="0E4C4FD5" w14:textId="77777777" w:rsidTr="0072148B">
        <w:trPr>
          <w:cantSplit/>
          <w:trHeight w:hRule="exact" w:val="434"/>
        </w:trPr>
        <w:tc>
          <w:tcPr>
            <w:tcW w:w="13320" w:type="dxa"/>
            <w:gridSpan w:val="7"/>
            <w:shd w:val="clear" w:color="auto" w:fill="F2F2F2"/>
          </w:tcPr>
          <w:p w14:paraId="05791489" w14:textId="77777777" w:rsidR="00C024A7" w:rsidRPr="00601243" w:rsidRDefault="00C024A7" w:rsidP="00B82236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Section 2: Items inspected</w:t>
            </w:r>
          </w:p>
        </w:tc>
        <w:tc>
          <w:tcPr>
            <w:tcW w:w="2097" w:type="dxa"/>
          </w:tcPr>
          <w:p w14:paraId="289F9CBA" w14:textId="5A0B04BA" w:rsidR="00C024A7" w:rsidRPr="00601243" w:rsidRDefault="00C024A7" w:rsidP="00B82236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21F1">
              <w:rPr>
                <w:rFonts w:cs="Calibri"/>
                <w:sz w:val="20"/>
                <w:szCs w:val="20"/>
              </w:rPr>
              <w:t xml:space="preserve">Sheet </w:t>
            </w:r>
            <w:permStart w:id="2038854549" w:edGrp="everyone"/>
            <w:r w:rsidRPr="002F21F1">
              <w:rPr>
                <w:rFonts w:cs="Calibri"/>
                <w:sz w:val="20"/>
                <w:szCs w:val="20"/>
              </w:rPr>
              <w:t xml:space="preserve">    </w:t>
            </w:r>
            <w:permEnd w:id="2038854549"/>
            <w:r w:rsidRPr="002F21F1">
              <w:rPr>
                <w:rFonts w:cs="Calibri"/>
                <w:sz w:val="20"/>
                <w:szCs w:val="20"/>
              </w:rPr>
              <w:t xml:space="preserve"> of </w:t>
            </w:r>
            <w:permStart w:id="6312297" w:edGrp="everyone"/>
            <w:r w:rsidRPr="002F21F1">
              <w:rPr>
                <w:rFonts w:cs="Calibri"/>
                <w:sz w:val="20"/>
                <w:szCs w:val="20"/>
              </w:rPr>
              <w:t xml:space="preserve">    </w:t>
            </w:r>
            <w:permEnd w:id="6312297"/>
            <w:r w:rsidRPr="002F21F1">
              <w:rPr>
                <w:rFonts w:cs="Calibri"/>
                <w:sz w:val="20"/>
                <w:szCs w:val="20"/>
              </w:rPr>
              <w:t xml:space="preserve"> </w:t>
            </w:r>
            <w:r w:rsidR="00B30E93">
              <w:rPr>
                <w:rFonts w:cs="Calibri"/>
                <w:sz w:val="20"/>
                <w:szCs w:val="20"/>
              </w:rPr>
              <w:t>s</w:t>
            </w:r>
            <w:r w:rsidRPr="002F21F1">
              <w:rPr>
                <w:rFonts w:cs="Calibri"/>
                <w:sz w:val="20"/>
                <w:szCs w:val="20"/>
              </w:rPr>
              <w:t>heet</w:t>
            </w:r>
            <w:r>
              <w:rPr>
                <w:rFonts w:cs="Calibri"/>
                <w:sz w:val="20"/>
                <w:szCs w:val="20"/>
              </w:rPr>
              <w:t>s</w:t>
            </w:r>
          </w:p>
        </w:tc>
      </w:tr>
      <w:tr w:rsidR="005D373C" w:rsidRPr="00601243" w14:paraId="00E08454" w14:textId="77777777" w:rsidTr="00AD023F">
        <w:trPr>
          <w:cantSplit/>
          <w:trHeight w:hRule="exact" w:val="227"/>
        </w:trPr>
        <w:tc>
          <w:tcPr>
            <w:tcW w:w="675" w:type="dxa"/>
            <w:vMerge w:val="restart"/>
            <w:shd w:val="clear" w:color="auto" w:fill="F2F2F2"/>
          </w:tcPr>
          <w:p w14:paraId="394002C2" w14:textId="4E3A3599" w:rsidR="005D373C" w:rsidRPr="00601243" w:rsidRDefault="00F37D17" w:rsidP="00601243">
            <w:pPr>
              <w:pStyle w:val="Bodytext"/>
              <w:spacing w:before="20" w:after="0" w:line="160" w:lineRule="exact"/>
              <w:ind w:left="-14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Item No:</w:t>
            </w:r>
          </w:p>
        </w:tc>
        <w:tc>
          <w:tcPr>
            <w:tcW w:w="3715" w:type="dxa"/>
            <w:vMerge w:val="restart"/>
            <w:shd w:val="clear" w:color="auto" w:fill="F2F2F2"/>
          </w:tcPr>
          <w:p w14:paraId="67B6A20B" w14:textId="0396BA9A" w:rsidR="005D373C" w:rsidRPr="00601243" w:rsidRDefault="00100A21" w:rsidP="00601243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2.2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Nomenclature of Item Inspected</w:t>
            </w:r>
          </w:p>
        </w:tc>
        <w:tc>
          <w:tcPr>
            <w:tcW w:w="3827" w:type="dxa"/>
            <w:vMerge w:val="restart"/>
            <w:shd w:val="clear" w:color="auto" w:fill="F2F2F2"/>
          </w:tcPr>
          <w:p w14:paraId="64736A78" w14:textId="0B4D3AB5" w:rsidR="005D373C" w:rsidRPr="00601243" w:rsidRDefault="00C0630A" w:rsidP="00601243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Drawing, Document, Specification etc.</w:t>
            </w:r>
          </w:p>
        </w:tc>
        <w:tc>
          <w:tcPr>
            <w:tcW w:w="1247" w:type="dxa"/>
            <w:vMerge w:val="restart"/>
            <w:shd w:val="clear" w:color="auto" w:fill="F2F2F2"/>
          </w:tcPr>
          <w:p w14:paraId="3AC85BB4" w14:textId="2E7F5514" w:rsidR="005D373C" w:rsidRPr="00601243" w:rsidRDefault="00C0630A" w:rsidP="00601243">
            <w:pPr>
              <w:pStyle w:val="Bodytext"/>
              <w:spacing w:before="20" w:after="0" w:line="160" w:lineRule="exact"/>
              <w:ind w:left="-14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 Revision and date</w:t>
            </w:r>
          </w:p>
        </w:tc>
        <w:tc>
          <w:tcPr>
            <w:tcW w:w="1417" w:type="dxa"/>
            <w:gridSpan w:val="2"/>
            <w:shd w:val="clear" w:color="auto" w:fill="F2F2F2"/>
          </w:tcPr>
          <w:p w14:paraId="3372E7A0" w14:textId="46789F5D" w:rsidR="005D373C" w:rsidRPr="00601243" w:rsidRDefault="00C0630A" w:rsidP="00601243">
            <w:pPr>
              <w:pStyle w:val="Bodytext"/>
              <w:spacing w:before="20" w:after="0" w:line="160" w:lineRule="exact"/>
              <w:ind w:left="-142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No. of Items</w:t>
            </w:r>
          </w:p>
        </w:tc>
        <w:tc>
          <w:tcPr>
            <w:tcW w:w="4536" w:type="dxa"/>
            <w:gridSpan w:val="2"/>
            <w:vMerge w:val="restart"/>
            <w:shd w:val="clear" w:color="auto" w:fill="F2F2F2"/>
          </w:tcPr>
          <w:p w14:paraId="5A2CB9CB" w14:textId="7E6F79F0" w:rsidR="005D373C" w:rsidRPr="00601243" w:rsidRDefault="00C0630A" w:rsidP="00601243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2.6</w:t>
            </w:r>
            <w:r w:rsidR="005D373C"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Comments</w:t>
            </w:r>
          </w:p>
        </w:tc>
      </w:tr>
      <w:tr w:rsidR="005D373C" w:rsidRPr="00601243" w14:paraId="55AFBB91" w14:textId="77777777" w:rsidTr="00AD023F">
        <w:trPr>
          <w:cantSplit/>
          <w:trHeight w:hRule="exact" w:val="323"/>
        </w:trPr>
        <w:tc>
          <w:tcPr>
            <w:tcW w:w="675" w:type="dxa"/>
            <w:vMerge/>
          </w:tcPr>
          <w:p w14:paraId="40414D5A" w14:textId="77777777" w:rsidR="005D373C" w:rsidRPr="00601243" w:rsidRDefault="005D373C" w:rsidP="00E3223D">
            <w:pPr>
              <w:pStyle w:val="Bodytext"/>
              <w:spacing w:before="20" w:after="0" w:line="160" w:lineRule="exact"/>
              <w:ind w:left="-1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15" w:type="dxa"/>
            <w:vMerge/>
          </w:tcPr>
          <w:p w14:paraId="24415070" w14:textId="77777777" w:rsidR="005D373C" w:rsidRPr="00601243" w:rsidRDefault="005D373C" w:rsidP="00E3223D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78B7965A" w14:textId="77777777" w:rsidR="005D373C" w:rsidRPr="00601243" w:rsidRDefault="005D373C" w:rsidP="00E3223D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14:paraId="360FE758" w14:textId="77777777" w:rsidR="005D373C" w:rsidRPr="00601243" w:rsidRDefault="005D373C" w:rsidP="00E3223D">
            <w:pPr>
              <w:pStyle w:val="Bodytext"/>
              <w:spacing w:before="20" w:after="0" w:line="160" w:lineRule="exact"/>
              <w:ind w:left="-1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</w:tcPr>
          <w:p w14:paraId="1B2ADD22" w14:textId="77777777" w:rsidR="005D373C" w:rsidRPr="00601243" w:rsidRDefault="005D373C" w:rsidP="00E3223D">
            <w:pPr>
              <w:pStyle w:val="Bodytext"/>
              <w:spacing w:before="20" w:after="0" w:line="160" w:lineRule="exact"/>
              <w:ind w:left="-142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Satis.</w:t>
            </w:r>
          </w:p>
        </w:tc>
        <w:tc>
          <w:tcPr>
            <w:tcW w:w="708" w:type="dxa"/>
            <w:shd w:val="clear" w:color="auto" w:fill="F2F2F2"/>
          </w:tcPr>
          <w:p w14:paraId="567223BD" w14:textId="77777777" w:rsidR="005D373C" w:rsidRPr="00601243" w:rsidRDefault="005D373C" w:rsidP="00E3223D">
            <w:pPr>
              <w:pStyle w:val="Bodytext"/>
              <w:spacing w:before="20" w:after="0" w:line="160" w:lineRule="exact"/>
              <w:ind w:left="-142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Unsatis</w:t>
            </w:r>
            <w:proofErr w:type="spellEnd"/>
            <w:r w:rsidRPr="00601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2"/>
            <w:vMerge/>
          </w:tcPr>
          <w:p w14:paraId="73D1E0F3" w14:textId="77777777" w:rsidR="005D373C" w:rsidRPr="00601243" w:rsidRDefault="005D373C" w:rsidP="00E3223D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7DFD4202" w14:textId="77777777" w:rsidTr="00AD023F">
        <w:trPr>
          <w:trHeight w:hRule="exact" w:val="397"/>
        </w:trPr>
        <w:tc>
          <w:tcPr>
            <w:tcW w:w="675" w:type="dxa"/>
          </w:tcPr>
          <w:p w14:paraId="51BB9C17" w14:textId="5C09290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10766491" w:edGrp="everyone" w:colFirst="0" w:colLast="0"/>
            <w:permStart w:id="1319770809" w:edGrp="everyone" w:colFirst="1" w:colLast="1"/>
            <w:permStart w:id="1113856666" w:edGrp="everyone" w:colFirst="2" w:colLast="2"/>
            <w:permStart w:id="1499870503" w:edGrp="everyone" w:colFirst="3" w:colLast="3"/>
            <w:permStart w:id="2191053" w:edGrp="everyone" w:colFirst="4" w:colLast="4"/>
            <w:permStart w:id="1643782194" w:edGrp="everyone" w:colFirst="5" w:colLast="5"/>
            <w:permStart w:id="1506178341" w:edGrp="everyone" w:colFirst="6" w:colLast="6"/>
          </w:p>
        </w:tc>
        <w:tc>
          <w:tcPr>
            <w:tcW w:w="3715" w:type="dxa"/>
          </w:tcPr>
          <w:p w14:paraId="25600635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FDAEFA6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D28AFB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E8BA7E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75F85" w14:textId="764D0BF6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382852CD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0277ACA8" w14:textId="77777777" w:rsidTr="00AD023F">
        <w:trPr>
          <w:trHeight w:hRule="exact" w:val="397"/>
        </w:trPr>
        <w:tc>
          <w:tcPr>
            <w:tcW w:w="675" w:type="dxa"/>
          </w:tcPr>
          <w:p w14:paraId="77DA4820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51789257" w:edGrp="everyone" w:colFirst="0" w:colLast="0"/>
            <w:permStart w:id="1528905500" w:edGrp="everyone" w:colFirst="1" w:colLast="1"/>
            <w:permStart w:id="1916556556" w:edGrp="everyone" w:colFirst="2" w:colLast="2"/>
            <w:permStart w:id="288369493" w:edGrp="everyone" w:colFirst="3" w:colLast="3"/>
            <w:permStart w:id="217123680" w:edGrp="everyone" w:colFirst="4" w:colLast="4"/>
            <w:permStart w:id="2020685940" w:edGrp="everyone" w:colFirst="5" w:colLast="5"/>
            <w:permStart w:id="916997936" w:edGrp="everyone" w:colFirst="6" w:colLast="6"/>
            <w:permEnd w:id="210766491"/>
            <w:permEnd w:id="1319770809"/>
            <w:permEnd w:id="1113856666"/>
            <w:permEnd w:id="1499870503"/>
            <w:permEnd w:id="2191053"/>
            <w:permEnd w:id="1643782194"/>
            <w:permEnd w:id="1506178341"/>
          </w:p>
        </w:tc>
        <w:tc>
          <w:tcPr>
            <w:tcW w:w="3715" w:type="dxa"/>
          </w:tcPr>
          <w:p w14:paraId="0C0DE824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8F71F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612DB4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722900" w14:textId="1807356B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29BBD7D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3BC1521B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2CF15799" w14:textId="77777777" w:rsidTr="00AD023F">
        <w:trPr>
          <w:trHeight w:hRule="exact" w:val="397"/>
        </w:trPr>
        <w:tc>
          <w:tcPr>
            <w:tcW w:w="675" w:type="dxa"/>
          </w:tcPr>
          <w:p w14:paraId="44274A26" w14:textId="7F2C87E0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49337785" w:edGrp="everyone" w:colFirst="0" w:colLast="0"/>
            <w:permStart w:id="1016822856" w:edGrp="everyone" w:colFirst="1" w:colLast="1"/>
            <w:permStart w:id="1750875512" w:edGrp="everyone" w:colFirst="2" w:colLast="2"/>
            <w:permStart w:id="510027449" w:edGrp="everyone" w:colFirst="3" w:colLast="3"/>
            <w:permStart w:id="1906467248" w:edGrp="everyone" w:colFirst="4" w:colLast="4"/>
            <w:permStart w:id="673132430" w:edGrp="everyone" w:colFirst="5" w:colLast="5"/>
            <w:permStart w:id="2008637692" w:edGrp="everyone" w:colFirst="6" w:colLast="6"/>
            <w:permEnd w:id="1651789257"/>
            <w:permEnd w:id="1528905500"/>
            <w:permEnd w:id="1916556556"/>
            <w:permEnd w:id="288369493"/>
            <w:permEnd w:id="217123680"/>
            <w:permEnd w:id="2020685940"/>
            <w:permEnd w:id="916997936"/>
          </w:p>
        </w:tc>
        <w:tc>
          <w:tcPr>
            <w:tcW w:w="3715" w:type="dxa"/>
          </w:tcPr>
          <w:p w14:paraId="32547896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A2E8BB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DC750C3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720204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AC3F744" w14:textId="6F95823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7AF1E529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7A79A306" w14:textId="77777777" w:rsidTr="00AD023F">
        <w:trPr>
          <w:trHeight w:hRule="exact" w:val="397"/>
        </w:trPr>
        <w:tc>
          <w:tcPr>
            <w:tcW w:w="675" w:type="dxa"/>
          </w:tcPr>
          <w:p w14:paraId="41BA4C3E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27112144" w:edGrp="everyone" w:colFirst="0" w:colLast="0"/>
            <w:permStart w:id="1188322385" w:edGrp="everyone" w:colFirst="1" w:colLast="1"/>
            <w:permStart w:id="1043334822" w:edGrp="everyone" w:colFirst="2" w:colLast="2"/>
            <w:permStart w:id="439646506" w:edGrp="everyone" w:colFirst="3" w:colLast="3"/>
            <w:permStart w:id="373585848" w:edGrp="everyone" w:colFirst="4" w:colLast="4"/>
            <w:permStart w:id="632575786" w:edGrp="everyone" w:colFirst="5" w:colLast="5"/>
            <w:permStart w:id="1554133227" w:edGrp="everyone" w:colFirst="6" w:colLast="6"/>
            <w:permEnd w:id="349337785"/>
            <w:permEnd w:id="1016822856"/>
            <w:permEnd w:id="1750875512"/>
            <w:permEnd w:id="510027449"/>
            <w:permEnd w:id="1906467248"/>
            <w:permEnd w:id="673132430"/>
            <w:permEnd w:id="2008637692"/>
          </w:p>
        </w:tc>
        <w:tc>
          <w:tcPr>
            <w:tcW w:w="3715" w:type="dxa"/>
          </w:tcPr>
          <w:p w14:paraId="230BC13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FF200A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A7CCBB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9F17A6" w14:textId="7834685C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25B06AF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691C3712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6767D30F" w14:textId="77777777" w:rsidTr="00AD023F">
        <w:trPr>
          <w:trHeight w:hRule="exact" w:val="397"/>
        </w:trPr>
        <w:tc>
          <w:tcPr>
            <w:tcW w:w="675" w:type="dxa"/>
          </w:tcPr>
          <w:p w14:paraId="27701631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31717863" w:edGrp="everyone" w:colFirst="0" w:colLast="0"/>
            <w:permStart w:id="1810830025" w:edGrp="everyone" w:colFirst="1" w:colLast="1"/>
            <w:permStart w:id="476410481" w:edGrp="everyone" w:colFirst="2" w:colLast="2"/>
            <w:permStart w:id="120260904" w:edGrp="everyone" w:colFirst="3" w:colLast="3"/>
            <w:permStart w:id="446506093" w:edGrp="everyone" w:colFirst="4" w:colLast="4"/>
            <w:permStart w:id="465386096" w:edGrp="everyone" w:colFirst="5" w:colLast="5"/>
            <w:permStart w:id="1914196736" w:edGrp="everyone" w:colFirst="6" w:colLast="6"/>
            <w:permEnd w:id="427112144"/>
            <w:permEnd w:id="1188322385"/>
            <w:permEnd w:id="1043334822"/>
            <w:permEnd w:id="439646506"/>
            <w:permEnd w:id="373585848"/>
            <w:permEnd w:id="632575786"/>
            <w:permEnd w:id="1554133227"/>
          </w:p>
        </w:tc>
        <w:tc>
          <w:tcPr>
            <w:tcW w:w="3715" w:type="dxa"/>
          </w:tcPr>
          <w:p w14:paraId="121016C4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46233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C0B4F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EA467D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9EE114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1A2DBAE6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3583DDA0" w14:textId="77777777" w:rsidTr="00AD023F">
        <w:trPr>
          <w:trHeight w:hRule="exact" w:val="397"/>
        </w:trPr>
        <w:tc>
          <w:tcPr>
            <w:tcW w:w="675" w:type="dxa"/>
          </w:tcPr>
          <w:p w14:paraId="1518C78F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2694841" w:edGrp="everyone" w:colFirst="0" w:colLast="0"/>
            <w:permStart w:id="1042895755" w:edGrp="everyone" w:colFirst="1" w:colLast="1"/>
            <w:permStart w:id="470056361" w:edGrp="everyone" w:colFirst="2" w:colLast="2"/>
            <w:permStart w:id="1197239117" w:edGrp="everyone" w:colFirst="3" w:colLast="3"/>
            <w:permStart w:id="465394898" w:edGrp="everyone" w:colFirst="4" w:colLast="4"/>
            <w:permStart w:id="1237206659" w:edGrp="everyone" w:colFirst="5" w:colLast="5"/>
            <w:permStart w:id="2034978907" w:edGrp="everyone" w:colFirst="6" w:colLast="6"/>
            <w:permEnd w:id="831717863"/>
            <w:permEnd w:id="1810830025"/>
            <w:permEnd w:id="476410481"/>
            <w:permEnd w:id="120260904"/>
            <w:permEnd w:id="446506093"/>
            <w:permEnd w:id="465386096"/>
            <w:permEnd w:id="1914196736"/>
          </w:p>
        </w:tc>
        <w:tc>
          <w:tcPr>
            <w:tcW w:w="3715" w:type="dxa"/>
          </w:tcPr>
          <w:p w14:paraId="72AC7C02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1E485E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ACB30DD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1E6BA5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A147F38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5F615EEF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65E1BA5C" w14:textId="77777777" w:rsidTr="00AD023F">
        <w:trPr>
          <w:trHeight w:hRule="exact" w:val="397"/>
        </w:trPr>
        <w:tc>
          <w:tcPr>
            <w:tcW w:w="675" w:type="dxa"/>
          </w:tcPr>
          <w:p w14:paraId="1EDA250F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79302034" w:edGrp="everyone" w:colFirst="0" w:colLast="0"/>
            <w:permStart w:id="900615270" w:edGrp="everyone" w:colFirst="1" w:colLast="1"/>
            <w:permStart w:id="1398481126" w:edGrp="everyone" w:colFirst="2" w:colLast="2"/>
            <w:permStart w:id="960105747" w:edGrp="everyone" w:colFirst="3" w:colLast="3"/>
            <w:permStart w:id="492646943" w:edGrp="everyone" w:colFirst="4" w:colLast="4"/>
            <w:permStart w:id="929774677" w:edGrp="everyone" w:colFirst="5" w:colLast="5"/>
            <w:permStart w:id="1683896946" w:edGrp="everyone" w:colFirst="6" w:colLast="6"/>
            <w:permEnd w:id="1842694841"/>
            <w:permEnd w:id="1042895755"/>
            <w:permEnd w:id="470056361"/>
            <w:permEnd w:id="1197239117"/>
            <w:permEnd w:id="465394898"/>
            <w:permEnd w:id="1237206659"/>
            <w:permEnd w:id="2034978907"/>
          </w:p>
        </w:tc>
        <w:tc>
          <w:tcPr>
            <w:tcW w:w="3715" w:type="dxa"/>
          </w:tcPr>
          <w:p w14:paraId="31CC737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B75520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ED79A53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483134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946392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33BC9D0D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3099BB60" w14:textId="77777777" w:rsidTr="00AD023F">
        <w:trPr>
          <w:trHeight w:hRule="exact" w:val="397"/>
        </w:trPr>
        <w:tc>
          <w:tcPr>
            <w:tcW w:w="675" w:type="dxa"/>
          </w:tcPr>
          <w:p w14:paraId="1FB755EF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33643465" w:edGrp="everyone" w:colFirst="0" w:colLast="0"/>
            <w:permStart w:id="1191795315" w:edGrp="everyone" w:colFirst="1" w:colLast="1"/>
            <w:permStart w:id="1204578686" w:edGrp="everyone" w:colFirst="2" w:colLast="2"/>
            <w:permStart w:id="40709929" w:edGrp="everyone" w:colFirst="3" w:colLast="3"/>
            <w:permStart w:id="2011513135" w:edGrp="everyone" w:colFirst="4" w:colLast="4"/>
            <w:permStart w:id="302738963" w:edGrp="everyone" w:colFirst="5" w:colLast="5"/>
            <w:permStart w:id="400581001" w:edGrp="everyone" w:colFirst="6" w:colLast="6"/>
            <w:permEnd w:id="879302034"/>
            <w:permEnd w:id="900615270"/>
            <w:permEnd w:id="1398481126"/>
            <w:permEnd w:id="960105747"/>
            <w:permEnd w:id="492646943"/>
            <w:permEnd w:id="929774677"/>
            <w:permEnd w:id="1683896946"/>
          </w:p>
        </w:tc>
        <w:tc>
          <w:tcPr>
            <w:tcW w:w="3715" w:type="dxa"/>
          </w:tcPr>
          <w:p w14:paraId="576864A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AE92DCF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E8F365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238C48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9C96B3D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4F23EF22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42A088BA" w14:textId="77777777" w:rsidTr="00AD023F">
        <w:trPr>
          <w:trHeight w:hRule="exact" w:val="397"/>
        </w:trPr>
        <w:tc>
          <w:tcPr>
            <w:tcW w:w="675" w:type="dxa"/>
          </w:tcPr>
          <w:p w14:paraId="14B62B6B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93803409" w:edGrp="everyone" w:colFirst="0" w:colLast="0"/>
            <w:permStart w:id="1052714678" w:edGrp="everyone" w:colFirst="1" w:colLast="1"/>
            <w:permStart w:id="123827838" w:edGrp="everyone" w:colFirst="2" w:colLast="2"/>
            <w:permStart w:id="1884697966" w:edGrp="everyone" w:colFirst="3" w:colLast="3"/>
            <w:permStart w:id="1616671120" w:edGrp="everyone" w:colFirst="4" w:colLast="4"/>
            <w:permStart w:id="1822909993" w:edGrp="everyone" w:colFirst="5" w:colLast="5"/>
            <w:permStart w:id="1645287210" w:edGrp="everyone" w:colFirst="6" w:colLast="6"/>
            <w:permEnd w:id="1033643465"/>
            <w:permEnd w:id="1191795315"/>
            <w:permEnd w:id="1204578686"/>
            <w:permEnd w:id="40709929"/>
            <w:permEnd w:id="2011513135"/>
            <w:permEnd w:id="302738963"/>
            <w:permEnd w:id="400581001"/>
          </w:p>
        </w:tc>
        <w:tc>
          <w:tcPr>
            <w:tcW w:w="3715" w:type="dxa"/>
          </w:tcPr>
          <w:p w14:paraId="2BAC5DAC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92530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E86CD5E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8142A0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E5C5CC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52E1FC7F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1B77BE5E" w14:textId="77777777" w:rsidTr="00AD023F">
        <w:trPr>
          <w:trHeight w:hRule="exact" w:val="397"/>
        </w:trPr>
        <w:tc>
          <w:tcPr>
            <w:tcW w:w="675" w:type="dxa"/>
          </w:tcPr>
          <w:p w14:paraId="23AA1353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30144666" w:edGrp="everyone" w:colFirst="0" w:colLast="0"/>
            <w:permStart w:id="1902051350" w:edGrp="everyone" w:colFirst="1" w:colLast="1"/>
            <w:permStart w:id="722806033" w:edGrp="everyone" w:colFirst="2" w:colLast="2"/>
            <w:permStart w:id="1315113879" w:edGrp="everyone" w:colFirst="3" w:colLast="3"/>
            <w:permStart w:id="1053450698" w:edGrp="everyone" w:colFirst="4" w:colLast="4"/>
            <w:permStart w:id="1854473161" w:edGrp="everyone" w:colFirst="5" w:colLast="5"/>
            <w:permStart w:id="975721378" w:edGrp="everyone" w:colFirst="6" w:colLast="6"/>
            <w:permEnd w:id="1893803409"/>
            <w:permEnd w:id="1052714678"/>
            <w:permEnd w:id="123827838"/>
            <w:permEnd w:id="1884697966"/>
            <w:permEnd w:id="1616671120"/>
            <w:permEnd w:id="1822909993"/>
            <w:permEnd w:id="1645287210"/>
          </w:p>
        </w:tc>
        <w:tc>
          <w:tcPr>
            <w:tcW w:w="3715" w:type="dxa"/>
          </w:tcPr>
          <w:p w14:paraId="4EB42321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FB489DE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C1A0487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2CAB0D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5AADCE1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06E85E56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378A5391" w14:textId="77777777" w:rsidTr="00AD023F">
        <w:trPr>
          <w:trHeight w:hRule="exact" w:val="397"/>
        </w:trPr>
        <w:tc>
          <w:tcPr>
            <w:tcW w:w="675" w:type="dxa"/>
          </w:tcPr>
          <w:p w14:paraId="5BCEEDAB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05455749" w:edGrp="everyone" w:colFirst="0" w:colLast="0"/>
            <w:permStart w:id="909991312" w:edGrp="everyone" w:colFirst="1" w:colLast="1"/>
            <w:permStart w:id="457707054" w:edGrp="everyone" w:colFirst="2" w:colLast="2"/>
            <w:permStart w:id="455361540" w:edGrp="everyone" w:colFirst="3" w:colLast="3"/>
            <w:permStart w:id="796293522" w:edGrp="everyone" w:colFirst="4" w:colLast="4"/>
            <w:permStart w:id="780955599" w:edGrp="everyone" w:colFirst="5" w:colLast="5"/>
            <w:permStart w:id="1345223953" w:edGrp="everyone" w:colFirst="6" w:colLast="6"/>
            <w:permEnd w:id="830144666"/>
            <w:permEnd w:id="1902051350"/>
            <w:permEnd w:id="722806033"/>
            <w:permEnd w:id="1315113879"/>
            <w:permEnd w:id="1053450698"/>
            <w:permEnd w:id="1854473161"/>
            <w:permEnd w:id="975721378"/>
          </w:p>
        </w:tc>
        <w:tc>
          <w:tcPr>
            <w:tcW w:w="3715" w:type="dxa"/>
          </w:tcPr>
          <w:p w14:paraId="2C80AAF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2A8FA7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ED5EB08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A68B4A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33A799C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55584CE2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76D56A00" w14:textId="77777777" w:rsidTr="00AD023F">
        <w:trPr>
          <w:trHeight w:hRule="exact" w:val="397"/>
        </w:trPr>
        <w:tc>
          <w:tcPr>
            <w:tcW w:w="675" w:type="dxa"/>
          </w:tcPr>
          <w:p w14:paraId="50B4B6DE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84311001" w:edGrp="everyone" w:colFirst="0" w:colLast="0"/>
            <w:permStart w:id="1921524717" w:edGrp="everyone" w:colFirst="1" w:colLast="1"/>
            <w:permStart w:id="316611198" w:edGrp="everyone" w:colFirst="2" w:colLast="2"/>
            <w:permStart w:id="740171451" w:edGrp="everyone" w:colFirst="3" w:colLast="3"/>
            <w:permStart w:id="817969810" w:edGrp="everyone" w:colFirst="4" w:colLast="4"/>
            <w:permStart w:id="1698632413" w:edGrp="everyone" w:colFirst="5" w:colLast="5"/>
            <w:permStart w:id="720076122" w:edGrp="everyone" w:colFirst="6" w:colLast="6"/>
            <w:permEnd w:id="1605455749"/>
            <w:permEnd w:id="909991312"/>
            <w:permEnd w:id="457707054"/>
            <w:permEnd w:id="455361540"/>
            <w:permEnd w:id="796293522"/>
            <w:permEnd w:id="780955599"/>
            <w:permEnd w:id="1345223953"/>
          </w:p>
        </w:tc>
        <w:tc>
          <w:tcPr>
            <w:tcW w:w="3715" w:type="dxa"/>
          </w:tcPr>
          <w:p w14:paraId="3FD850A5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9A964B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D84989C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DF5896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D564A02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32620E90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73C" w:rsidRPr="00601243" w14:paraId="09388493" w14:textId="77777777" w:rsidTr="00AD023F">
        <w:trPr>
          <w:trHeight w:hRule="exact" w:val="397"/>
        </w:trPr>
        <w:tc>
          <w:tcPr>
            <w:tcW w:w="675" w:type="dxa"/>
          </w:tcPr>
          <w:p w14:paraId="74506AF9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0584148" w:edGrp="everyone" w:colFirst="0" w:colLast="0"/>
            <w:permStart w:id="1283989550" w:edGrp="everyone" w:colFirst="1" w:colLast="1"/>
            <w:permStart w:id="325670163" w:edGrp="everyone" w:colFirst="2" w:colLast="2"/>
            <w:permStart w:id="983190013" w:edGrp="everyone" w:colFirst="3" w:colLast="3"/>
            <w:permStart w:id="157180751" w:edGrp="everyone" w:colFirst="4" w:colLast="4"/>
            <w:permStart w:id="1591483559" w:edGrp="everyone" w:colFirst="5" w:colLast="5"/>
            <w:permStart w:id="92429121" w:edGrp="everyone" w:colFirst="6" w:colLast="6"/>
            <w:permEnd w:id="1984311001"/>
            <w:permEnd w:id="1921524717"/>
            <w:permEnd w:id="316611198"/>
            <w:permEnd w:id="740171451"/>
            <w:permEnd w:id="817969810"/>
            <w:permEnd w:id="1698632413"/>
            <w:permEnd w:id="720076122"/>
          </w:p>
        </w:tc>
        <w:tc>
          <w:tcPr>
            <w:tcW w:w="3715" w:type="dxa"/>
          </w:tcPr>
          <w:p w14:paraId="4C24BEBA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B5D18B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2349185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BF74DC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F2D1B9" w14:textId="77777777" w:rsidR="005D373C" w:rsidRPr="00601243" w:rsidRDefault="005D373C" w:rsidP="00E3223D">
            <w:pPr>
              <w:pStyle w:val="Bodytext"/>
              <w:spacing w:before="8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4A6469B8" w14:textId="77777777" w:rsidR="005D373C" w:rsidRPr="00601243" w:rsidRDefault="005D373C" w:rsidP="00E3223D">
            <w:pPr>
              <w:pStyle w:val="Bodytext"/>
              <w:spacing w:before="8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40584148"/>
      <w:permEnd w:id="1283989550"/>
      <w:permEnd w:id="325670163"/>
      <w:permEnd w:id="983190013"/>
      <w:permEnd w:id="157180751"/>
      <w:permEnd w:id="1591483559"/>
      <w:permEnd w:id="92429121"/>
    </w:tbl>
    <w:p w14:paraId="179A395E" w14:textId="51CBAC9B" w:rsidR="0072148B" w:rsidRDefault="0072148B" w:rsidP="00C9224C">
      <w:pPr>
        <w:jc w:val="right"/>
        <w:rPr>
          <w:rFonts w:ascii="Calibri" w:hAnsi="Calibri" w:cs="Calibri"/>
          <w:sz w:val="20"/>
          <w:lang w:val="en-NZ"/>
        </w:rPr>
      </w:pPr>
    </w:p>
    <w:sectPr w:rsidR="0072148B" w:rsidSect="00A64F05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720" w:right="720" w:bottom="720" w:left="720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B5B2" w14:textId="77777777" w:rsidR="00C1776F" w:rsidRDefault="00C1776F" w:rsidP="002D59B0">
      <w:pPr>
        <w:spacing w:after="0"/>
      </w:pPr>
      <w:r>
        <w:separator/>
      </w:r>
    </w:p>
  </w:endnote>
  <w:endnote w:type="continuationSeparator" w:id="0">
    <w:p w14:paraId="4D11437F" w14:textId="77777777" w:rsidR="00C1776F" w:rsidRDefault="00C1776F" w:rsidP="002D5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2E2E" w14:textId="31EE70D9" w:rsidR="00ED6EE6" w:rsidRPr="00D747E5" w:rsidRDefault="00ED6EE6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 xml:space="preserve">CAA </w:t>
    </w:r>
    <w:r w:rsidR="00E0095F" w:rsidRPr="00E0095F">
      <w:rPr>
        <w:rFonts w:asciiTheme="minorHAnsi" w:eastAsia="Calibri" w:hAnsiTheme="minorHAnsi" w:cstheme="minorHAnsi"/>
        <w:sz w:val="16"/>
        <w:szCs w:val="16"/>
      </w:rPr>
      <w:t xml:space="preserve"> 8100-1</w:t>
    </w:r>
  </w:p>
  <w:p w14:paraId="0FF87527" w14:textId="34EF57D4" w:rsidR="00ED6EE6" w:rsidRPr="00D747E5" w:rsidRDefault="00ED6EE6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 xml:space="preserve">Rev </w:t>
    </w:r>
    <w:r w:rsidR="00AA5852">
      <w:rPr>
        <w:rFonts w:asciiTheme="minorHAnsi" w:eastAsia="Calibri" w:hAnsiTheme="minorHAnsi" w:cstheme="minorHAnsi"/>
        <w:sz w:val="16"/>
        <w:szCs w:val="16"/>
      </w:rPr>
      <w:t>4</w:t>
    </w:r>
    <w:r w:rsidRPr="00D747E5">
      <w:rPr>
        <w:rFonts w:asciiTheme="minorHAnsi" w:eastAsia="Calibri" w:hAnsiTheme="minorHAnsi" w:cstheme="minorHAnsi"/>
        <w:sz w:val="16"/>
        <w:szCs w:val="16"/>
      </w:rPr>
      <w:t>: Ju</w:t>
    </w:r>
    <w:r w:rsidR="00E0095F">
      <w:rPr>
        <w:rFonts w:asciiTheme="minorHAnsi" w:eastAsia="Calibri" w:hAnsiTheme="minorHAnsi" w:cstheme="minorHAnsi"/>
        <w:sz w:val="16"/>
        <w:szCs w:val="16"/>
      </w:rPr>
      <w:t>ly</w:t>
    </w:r>
    <w:r w:rsidRPr="00D747E5">
      <w:rPr>
        <w:rFonts w:asciiTheme="minorHAnsi" w:eastAsia="Calibri" w:hAnsiTheme="minorHAnsi" w:cstheme="minorHAnsi"/>
        <w:sz w:val="16"/>
        <w:szCs w:val="16"/>
      </w:rPr>
      <w:t xml:space="preserve"> 2026</w:t>
    </w:r>
  </w:p>
  <w:p w14:paraId="7866DF68" w14:textId="344467AA" w:rsidR="00E70766" w:rsidRPr="00D747E5" w:rsidRDefault="00ED6EE6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E74B9F" w:rsidRPr="00194D6C">
      <w:rPr>
        <w:rFonts w:asciiTheme="minorHAnsi" w:eastAsia="Calibri" w:hAnsiTheme="minorHAnsi" w:cstheme="minorHAnsi"/>
        <w:sz w:val="16"/>
        <w:szCs w:val="16"/>
      </w:rPr>
      <w:t xml:space="preserve">Refer </w:t>
    </w:r>
    <w:r w:rsidR="00C9224C" w:rsidRPr="00194D6C">
      <w:rPr>
        <w:rFonts w:asciiTheme="minorHAnsi" w:eastAsia="Calibri" w:hAnsiTheme="minorHAnsi" w:cstheme="minorHAnsi"/>
        <w:sz w:val="16"/>
        <w:szCs w:val="16"/>
      </w:rPr>
      <w:t xml:space="preserve">to </w:t>
    </w:r>
    <w:r w:rsidR="00E74B9F" w:rsidRPr="00194D6C">
      <w:rPr>
        <w:rFonts w:asciiTheme="minorHAnsi" w:eastAsia="Calibri" w:hAnsiTheme="minorHAnsi" w:cstheme="minorHAnsi"/>
        <w:sz w:val="16"/>
        <w:szCs w:val="16"/>
      </w:rPr>
      <w:t>section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3415" w14:textId="77777777" w:rsidR="00E0095F" w:rsidRPr="00D747E5" w:rsidRDefault="002C20E8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="001749E6" w:rsidRPr="00D747E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E0095F" w:rsidRPr="00D747E5">
      <w:rPr>
        <w:rFonts w:asciiTheme="minorHAnsi" w:eastAsia="Calibri" w:hAnsiTheme="minorHAnsi" w:cstheme="minorHAnsi"/>
        <w:sz w:val="16"/>
        <w:szCs w:val="16"/>
      </w:rPr>
      <w:t xml:space="preserve">CAA </w:t>
    </w:r>
    <w:r w:rsidR="00E0095F" w:rsidRPr="00E0095F">
      <w:rPr>
        <w:rFonts w:asciiTheme="minorHAnsi" w:eastAsia="Calibri" w:hAnsiTheme="minorHAnsi" w:cstheme="minorHAnsi"/>
        <w:sz w:val="16"/>
        <w:szCs w:val="16"/>
      </w:rPr>
      <w:t xml:space="preserve"> 8100-1</w:t>
    </w:r>
  </w:p>
  <w:p w14:paraId="010DC6B3" w14:textId="4065CD77" w:rsidR="00E0095F" w:rsidRPr="00D747E5" w:rsidRDefault="00E0095F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ab/>
    </w:r>
    <w:r>
      <w:rPr>
        <w:rFonts w:asciiTheme="minorHAnsi" w:eastAsia="Calibri" w:hAnsiTheme="minorHAnsi" w:cstheme="minorHAnsi"/>
        <w:sz w:val="16"/>
        <w:szCs w:val="16"/>
      </w:rPr>
      <w:tab/>
    </w:r>
    <w:r>
      <w:rPr>
        <w:rFonts w:asciiTheme="minorHAnsi" w:eastAsia="Calibri" w:hAnsiTheme="minorHAnsi" w:cstheme="minorHAnsi"/>
        <w:sz w:val="16"/>
        <w:szCs w:val="16"/>
      </w:rPr>
      <w:tab/>
    </w:r>
    <w:r>
      <w:rPr>
        <w:rFonts w:asciiTheme="minorHAnsi" w:eastAsia="Calibri" w:hAnsiTheme="minorHAnsi" w:cstheme="minorHAnsi"/>
        <w:sz w:val="16"/>
        <w:szCs w:val="16"/>
      </w:rPr>
      <w:tab/>
    </w:r>
    <w:r>
      <w:rPr>
        <w:rFonts w:asciiTheme="minorHAnsi" w:eastAsia="Calibri" w:hAnsiTheme="minorHAnsi" w:cstheme="minorHAnsi"/>
        <w:sz w:val="16"/>
        <w:szCs w:val="16"/>
      </w:rPr>
      <w:tab/>
    </w:r>
    <w:r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 xml:space="preserve">Rev </w:t>
    </w:r>
    <w:r w:rsidR="00AA5852">
      <w:rPr>
        <w:rFonts w:asciiTheme="minorHAnsi" w:eastAsia="Calibri" w:hAnsiTheme="minorHAnsi" w:cstheme="minorHAnsi"/>
        <w:sz w:val="16"/>
        <w:szCs w:val="16"/>
      </w:rPr>
      <w:t>4</w:t>
    </w:r>
    <w:r w:rsidRPr="00D747E5">
      <w:rPr>
        <w:rFonts w:asciiTheme="minorHAnsi" w:eastAsia="Calibri" w:hAnsiTheme="minorHAnsi" w:cstheme="minorHAnsi"/>
        <w:sz w:val="16"/>
        <w:szCs w:val="16"/>
      </w:rPr>
      <w:t>: Ju</w:t>
    </w:r>
    <w:r>
      <w:rPr>
        <w:rFonts w:asciiTheme="minorHAnsi" w:eastAsia="Calibri" w:hAnsiTheme="minorHAnsi" w:cstheme="minorHAnsi"/>
        <w:sz w:val="16"/>
        <w:szCs w:val="16"/>
      </w:rPr>
      <w:t>ly</w:t>
    </w:r>
    <w:r w:rsidRPr="00D747E5">
      <w:rPr>
        <w:rFonts w:asciiTheme="minorHAnsi" w:eastAsia="Calibri" w:hAnsiTheme="minorHAnsi" w:cstheme="minorHAnsi"/>
        <w:sz w:val="16"/>
        <w:szCs w:val="16"/>
      </w:rPr>
      <w:t xml:space="preserve"> 2026</w:t>
    </w:r>
  </w:p>
  <w:p w14:paraId="2AE3364B" w14:textId="64FDA8DE" w:rsidR="001E2A6C" w:rsidRPr="00D747E5" w:rsidRDefault="001749E6" w:rsidP="00E0095F">
    <w:pPr>
      <w:pBdr>
        <w:top w:val="single" w:sz="4" w:space="1" w:color="auto"/>
      </w:pBdr>
      <w:tabs>
        <w:tab w:val="clear" w:pos="709"/>
        <w:tab w:val="center" w:pos="5670"/>
        <w:tab w:val="right" w:pos="10632"/>
      </w:tabs>
      <w:spacing w:after="0"/>
      <w:jc w:val="right"/>
      <w:rPr>
        <w:rFonts w:asciiTheme="minorHAnsi" w:eastAsia="Calibri" w:hAnsiTheme="minorHAnsi" w:cstheme="minorHAnsi"/>
        <w:sz w:val="16"/>
        <w:szCs w:val="16"/>
      </w:rPr>
    </w:pPr>
    <w:r w:rsidRPr="00D747E5">
      <w:rPr>
        <w:rFonts w:asciiTheme="minorHAnsi" w:eastAsia="Calibri" w:hAnsiTheme="minorHAnsi" w:cstheme="minorHAnsi"/>
        <w:sz w:val="16"/>
        <w:szCs w:val="16"/>
      </w:rPr>
      <w:tab/>
    </w:r>
    <w:r w:rsidRPr="00D747E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A64F05">
      <w:rPr>
        <w:rFonts w:asciiTheme="minorHAnsi" w:eastAsia="Calibri" w:hAnsiTheme="minorHAnsi" w:cstheme="minorHAnsi"/>
        <w:sz w:val="16"/>
        <w:szCs w:val="16"/>
      </w:rPr>
      <w:tab/>
    </w:r>
    <w:r w:rsidR="001E2A6C" w:rsidRPr="00D747E5">
      <w:rPr>
        <w:rFonts w:asciiTheme="minorHAnsi" w:eastAsia="Calibri" w:hAnsiTheme="minorHAnsi" w:cstheme="minorHAnsi"/>
        <w:sz w:val="16"/>
        <w:szCs w:val="16"/>
      </w:rPr>
      <w:t xml:space="preserve">Page </w:t>
    </w:r>
    <w:r w:rsidR="001E2A6C" w:rsidRPr="00D747E5">
      <w:rPr>
        <w:rFonts w:asciiTheme="minorHAnsi" w:eastAsia="Calibri" w:hAnsiTheme="minorHAnsi" w:cstheme="minorHAnsi"/>
        <w:sz w:val="16"/>
        <w:szCs w:val="16"/>
      </w:rPr>
      <w:fldChar w:fldCharType="begin"/>
    </w:r>
    <w:r w:rsidR="001E2A6C" w:rsidRPr="00D747E5">
      <w:rPr>
        <w:rFonts w:asciiTheme="minorHAnsi" w:eastAsia="Calibri" w:hAnsiTheme="minorHAnsi" w:cstheme="minorHAnsi"/>
        <w:sz w:val="16"/>
        <w:szCs w:val="16"/>
      </w:rPr>
      <w:instrText xml:space="preserve"> PAGE   \* MERGEFORMAT </w:instrText>
    </w:r>
    <w:r w:rsidR="001E2A6C" w:rsidRPr="00D747E5">
      <w:rPr>
        <w:rFonts w:asciiTheme="minorHAnsi" w:eastAsia="Calibri" w:hAnsiTheme="minorHAnsi" w:cstheme="minorHAnsi"/>
        <w:sz w:val="16"/>
        <w:szCs w:val="16"/>
      </w:rPr>
      <w:fldChar w:fldCharType="separate"/>
    </w:r>
    <w:r w:rsidR="001E2A6C" w:rsidRPr="00D747E5">
      <w:rPr>
        <w:rFonts w:asciiTheme="minorHAnsi" w:eastAsia="Calibri" w:hAnsiTheme="minorHAnsi" w:cstheme="minorHAnsi"/>
        <w:sz w:val="16"/>
        <w:szCs w:val="16"/>
      </w:rPr>
      <w:t>2</w:t>
    </w:r>
    <w:r w:rsidR="001E2A6C" w:rsidRPr="00D747E5">
      <w:rPr>
        <w:rFonts w:asciiTheme="minorHAnsi" w:eastAsia="Calibr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671A" w14:textId="77777777" w:rsidR="00C1776F" w:rsidRDefault="00C1776F" w:rsidP="002D59B0">
      <w:pPr>
        <w:spacing w:after="0"/>
      </w:pPr>
      <w:r>
        <w:separator/>
      </w:r>
    </w:p>
  </w:footnote>
  <w:footnote w:type="continuationSeparator" w:id="0">
    <w:p w14:paraId="539F4244" w14:textId="77777777" w:rsidR="00C1776F" w:rsidRDefault="00C1776F" w:rsidP="002D59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9EDA" w14:textId="2CE4435D" w:rsidR="0075626D" w:rsidRPr="00AD023F" w:rsidRDefault="0075626D" w:rsidP="0075626D">
    <w:pPr>
      <w:pStyle w:val="Heading2"/>
      <w:rPr>
        <w:rFonts w:ascii="Calibri" w:hAnsi="Calibri" w:cs="Calibri"/>
        <w:i/>
        <w:iCs/>
        <w:color w:val="0072BC"/>
        <w:sz w:val="32"/>
        <w:szCs w:val="32"/>
        <w:lang w:val="en-GB"/>
      </w:rPr>
    </w:pPr>
    <w:r>
      <w:rPr>
        <w:i/>
        <w:iCs/>
        <w:noProof/>
      </w:rPr>
      <w:drawing>
        <wp:anchor distT="0" distB="0" distL="114300" distR="114300" simplePos="0" relativeHeight="251663360" behindDoc="0" locked="0" layoutInCell="1" allowOverlap="1" wp14:anchorId="7CD8ED4E" wp14:editId="22670A8A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1152000" cy="640800"/>
          <wp:effectExtent l="0" t="0" r="0" b="6985"/>
          <wp:wrapSquare wrapText="bothSides"/>
          <wp:docPr id="933335616" name="Picture 93333561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023F">
      <w:rPr>
        <w:rFonts w:ascii="Calibri" w:hAnsi="Calibri" w:cs="Calibri"/>
        <w:i/>
        <w:iCs/>
        <w:color w:val="0072BC"/>
        <w:sz w:val="32"/>
        <w:szCs w:val="32"/>
        <w:lang w:val="en-GB"/>
      </w:rPr>
      <w:t>Part 21 Conformity inspection record (CAA 8100-1)</w:t>
    </w:r>
  </w:p>
  <w:p w14:paraId="5BA567A3" w14:textId="20FD34EE" w:rsidR="007B1D45" w:rsidRDefault="007B1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0175" w14:textId="3A49CF95" w:rsidR="001E2A6C" w:rsidRDefault="001E2A6C">
    <w:pPr>
      <w:pStyle w:val="Header"/>
    </w:pPr>
    <w:r>
      <w:rPr>
        <w:i w:val="0"/>
        <w:iCs/>
        <w:noProof/>
      </w:rPr>
      <w:drawing>
        <wp:anchor distT="0" distB="0" distL="114300" distR="114300" simplePos="0" relativeHeight="251661312" behindDoc="0" locked="0" layoutInCell="1" allowOverlap="1" wp14:anchorId="3CAD52E2" wp14:editId="7FCCF2C1">
          <wp:simplePos x="0" y="0"/>
          <wp:positionH relativeFrom="margin">
            <wp:align>right</wp:align>
          </wp:positionH>
          <wp:positionV relativeFrom="paragraph">
            <wp:posOffset>-248285</wp:posOffset>
          </wp:positionV>
          <wp:extent cx="1285875" cy="715645"/>
          <wp:effectExtent l="0" t="0" r="9525" b="8255"/>
          <wp:wrapSquare wrapText="bothSides"/>
          <wp:docPr id="283003461" name="Picture 28300346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52A"/>
    <w:multiLevelType w:val="singleLevel"/>
    <w:tmpl w:val="D220CF9E"/>
    <w:lvl w:ilvl="0">
      <w:start w:val="1"/>
      <w:numFmt w:val="bullet"/>
      <w:pStyle w:val="BulletBodytex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</w:abstractNum>
  <w:abstractNum w:abstractNumId="1" w15:restartNumberingAfterBreak="0">
    <w:nsid w:val="18E71EA9"/>
    <w:multiLevelType w:val="multilevel"/>
    <w:tmpl w:val="501EE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FC30D5"/>
    <w:multiLevelType w:val="singleLevel"/>
    <w:tmpl w:val="9AA40674"/>
    <w:lvl w:ilvl="0">
      <w:start w:val="1"/>
      <w:numFmt w:val="bullet"/>
      <w:pStyle w:val="Bulle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3" w15:restartNumberingAfterBreak="0">
    <w:nsid w:val="2F0F08F3"/>
    <w:multiLevelType w:val="singleLevel"/>
    <w:tmpl w:val="9DDC7B24"/>
    <w:lvl w:ilvl="0">
      <w:start w:val="1"/>
      <w:numFmt w:val="bullet"/>
      <w:pStyle w:val="Bull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" w15:restartNumberingAfterBreak="0">
    <w:nsid w:val="48C570DB"/>
    <w:multiLevelType w:val="multilevel"/>
    <w:tmpl w:val="0E24DD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46488631">
    <w:abstractNumId w:val="3"/>
  </w:num>
  <w:num w:numId="2" w16cid:durableId="1992169139">
    <w:abstractNumId w:val="2"/>
  </w:num>
  <w:num w:numId="3" w16cid:durableId="126557539">
    <w:abstractNumId w:val="0"/>
  </w:num>
  <w:num w:numId="4" w16cid:durableId="408816184">
    <w:abstractNumId w:val="1"/>
  </w:num>
  <w:num w:numId="5" w16cid:durableId="81850074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NZ" w:vendorID="64" w:dllVersion="0" w:nlCheck="1" w:checkStyle="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pZ9J1nzs9f1z4ZWOM3qVUOe4q+DWkVIxcmzBJ+1XNAkA+qJy8P5pGM6AGIAN6q8VZSUrZAVcLdz924o2mjoQg==" w:salt="DFpfx/3J3GvkBT9toLbMc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" w:val="＀dЀЀぁ艀᳐垼Ì岈Ì_x000a_ì_x000a_Ĵᐉꗬꐀȃ俾ñʵBᲚj Number(a)+ꐔx葞ϡ葠ﻤ+ľ+ðxĀāāऀĀϡﻤ＀＀＀＀＀＀＀＀＀˅ś耀＀dఉЉЁ"/>
  </w:docVars>
  <w:rsids>
    <w:rsidRoot w:val="00EA2012"/>
    <w:rsid w:val="000079CE"/>
    <w:rsid w:val="00011983"/>
    <w:rsid w:val="00011C39"/>
    <w:rsid w:val="000128DA"/>
    <w:rsid w:val="000135C2"/>
    <w:rsid w:val="00013625"/>
    <w:rsid w:val="00014AC8"/>
    <w:rsid w:val="00015D3B"/>
    <w:rsid w:val="00017E6B"/>
    <w:rsid w:val="00026DCD"/>
    <w:rsid w:val="00032683"/>
    <w:rsid w:val="000371A9"/>
    <w:rsid w:val="00045740"/>
    <w:rsid w:val="00047B56"/>
    <w:rsid w:val="00051DA4"/>
    <w:rsid w:val="00055750"/>
    <w:rsid w:val="00056E71"/>
    <w:rsid w:val="00057B1B"/>
    <w:rsid w:val="00060062"/>
    <w:rsid w:val="0006235F"/>
    <w:rsid w:val="00070EAC"/>
    <w:rsid w:val="0007101F"/>
    <w:rsid w:val="000718AA"/>
    <w:rsid w:val="000728DB"/>
    <w:rsid w:val="00074261"/>
    <w:rsid w:val="00074367"/>
    <w:rsid w:val="000831C1"/>
    <w:rsid w:val="00085EF7"/>
    <w:rsid w:val="0008632A"/>
    <w:rsid w:val="00092621"/>
    <w:rsid w:val="00092F3A"/>
    <w:rsid w:val="00097B1D"/>
    <w:rsid w:val="000A0833"/>
    <w:rsid w:val="000B1BE0"/>
    <w:rsid w:val="000B7AF9"/>
    <w:rsid w:val="000C30A1"/>
    <w:rsid w:val="000C5CA7"/>
    <w:rsid w:val="000D081A"/>
    <w:rsid w:val="000D172A"/>
    <w:rsid w:val="000D53F6"/>
    <w:rsid w:val="000D5F5E"/>
    <w:rsid w:val="000E1E8B"/>
    <w:rsid w:val="000E354F"/>
    <w:rsid w:val="000E76A7"/>
    <w:rsid w:val="000F038B"/>
    <w:rsid w:val="000F14B1"/>
    <w:rsid w:val="000F15E0"/>
    <w:rsid w:val="000F223A"/>
    <w:rsid w:val="000F41AD"/>
    <w:rsid w:val="000F4495"/>
    <w:rsid w:val="000F79A1"/>
    <w:rsid w:val="00100A21"/>
    <w:rsid w:val="00104438"/>
    <w:rsid w:val="00104B51"/>
    <w:rsid w:val="0010643E"/>
    <w:rsid w:val="00110B08"/>
    <w:rsid w:val="0011196F"/>
    <w:rsid w:val="00112175"/>
    <w:rsid w:val="00117839"/>
    <w:rsid w:val="0011799F"/>
    <w:rsid w:val="00120949"/>
    <w:rsid w:val="0012236A"/>
    <w:rsid w:val="00123E55"/>
    <w:rsid w:val="001308C7"/>
    <w:rsid w:val="0013276F"/>
    <w:rsid w:val="00134D9B"/>
    <w:rsid w:val="00143AE0"/>
    <w:rsid w:val="001476E4"/>
    <w:rsid w:val="001523A9"/>
    <w:rsid w:val="00154DC4"/>
    <w:rsid w:val="00155567"/>
    <w:rsid w:val="00156E20"/>
    <w:rsid w:val="0016224F"/>
    <w:rsid w:val="00162532"/>
    <w:rsid w:val="001642D3"/>
    <w:rsid w:val="00164D5F"/>
    <w:rsid w:val="0017075D"/>
    <w:rsid w:val="001749E6"/>
    <w:rsid w:val="00183560"/>
    <w:rsid w:val="0018358E"/>
    <w:rsid w:val="00183640"/>
    <w:rsid w:val="00187D77"/>
    <w:rsid w:val="00191A71"/>
    <w:rsid w:val="00191EF5"/>
    <w:rsid w:val="00192D31"/>
    <w:rsid w:val="00194D6C"/>
    <w:rsid w:val="00195453"/>
    <w:rsid w:val="00196D63"/>
    <w:rsid w:val="001A0708"/>
    <w:rsid w:val="001A0B65"/>
    <w:rsid w:val="001A1130"/>
    <w:rsid w:val="001A1E58"/>
    <w:rsid w:val="001A24BB"/>
    <w:rsid w:val="001A561A"/>
    <w:rsid w:val="001A7550"/>
    <w:rsid w:val="001B5A70"/>
    <w:rsid w:val="001C1EAF"/>
    <w:rsid w:val="001C4159"/>
    <w:rsid w:val="001C4677"/>
    <w:rsid w:val="001C63FF"/>
    <w:rsid w:val="001D008A"/>
    <w:rsid w:val="001D1C3E"/>
    <w:rsid w:val="001D5E43"/>
    <w:rsid w:val="001D729F"/>
    <w:rsid w:val="001E0896"/>
    <w:rsid w:val="001E1031"/>
    <w:rsid w:val="001E25C8"/>
    <w:rsid w:val="001E2A6C"/>
    <w:rsid w:val="001E55FE"/>
    <w:rsid w:val="001F0562"/>
    <w:rsid w:val="001F43F0"/>
    <w:rsid w:val="001F6B8C"/>
    <w:rsid w:val="002000BF"/>
    <w:rsid w:val="002008E4"/>
    <w:rsid w:val="00201DB3"/>
    <w:rsid w:val="0020431E"/>
    <w:rsid w:val="002063D7"/>
    <w:rsid w:val="002071AC"/>
    <w:rsid w:val="0021043A"/>
    <w:rsid w:val="00216E0E"/>
    <w:rsid w:val="00226138"/>
    <w:rsid w:val="002269C4"/>
    <w:rsid w:val="00240755"/>
    <w:rsid w:val="002509B2"/>
    <w:rsid w:val="00250F92"/>
    <w:rsid w:val="00251153"/>
    <w:rsid w:val="00252A91"/>
    <w:rsid w:val="00255DFA"/>
    <w:rsid w:val="00256B49"/>
    <w:rsid w:val="00261F4D"/>
    <w:rsid w:val="002631DC"/>
    <w:rsid w:val="0026526B"/>
    <w:rsid w:val="00270051"/>
    <w:rsid w:val="002744C6"/>
    <w:rsid w:val="002821A8"/>
    <w:rsid w:val="00283489"/>
    <w:rsid w:val="00291BA9"/>
    <w:rsid w:val="002920EB"/>
    <w:rsid w:val="002934CA"/>
    <w:rsid w:val="002A0E35"/>
    <w:rsid w:val="002A4B6B"/>
    <w:rsid w:val="002A6AE7"/>
    <w:rsid w:val="002A6E80"/>
    <w:rsid w:val="002B31E4"/>
    <w:rsid w:val="002B44AB"/>
    <w:rsid w:val="002B6818"/>
    <w:rsid w:val="002B6B67"/>
    <w:rsid w:val="002C0616"/>
    <w:rsid w:val="002C1FF8"/>
    <w:rsid w:val="002C20E8"/>
    <w:rsid w:val="002C5AE5"/>
    <w:rsid w:val="002C729C"/>
    <w:rsid w:val="002C7B78"/>
    <w:rsid w:val="002D06F3"/>
    <w:rsid w:val="002D59B0"/>
    <w:rsid w:val="002D7B0C"/>
    <w:rsid w:val="002E1239"/>
    <w:rsid w:val="002E1CC8"/>
    <w:rsid w:val="002E4545"/>
    <w:rsid w:val="002E5FC4"/>
    <w:rsid w:val="002E7E39"/>
    <w:rsid w:val="002F21F1"/>
    <w:rsid w:val="002F26BC"/>
    <w:rsid w:val="002F5717"/>
    <w:rsid w:val="002F6761"/>
    <w:rsid w:val="002F79B7"/>
    <w:rsid w:val="0030422A"/>
    <w:rsid w:val="00304C0F"/>
    <w:rsid w:val="00321E50"/>
    <w:rsid w:val="00324F51"/>
    <w:rsid w:val="003309E6"/>
    <w:rsid w:val="003316BC"/>
    <w:rsid w:val="00332242"/>
    <w:rsid w:val="00335F60"/>
    <w:rsid w:val="0033636B"/>
    <w:rsid w:val="00336A0C"/>
    <w:rsid w:val="0034213D"/>
    <w:rsid w:val="00343682"/>
    <w:rsid w:val="00343AEF"/>
    <w:rsid w:val="003448FB"/>
    <w:rsid w:val="00345CC9"/>
    <w:rsid w:val="00347E2E"/>
    <w:rsid w:val="00351B27"/>
    <w:rsid w:val="00354219"/>
    <w:rsid w:val="00354B42"/>
    <w:rsid w:val="00355D08"/>
    <w:rsid w:val="00356EDE"/>
    <w:rsid w:val="0036207D"/>
    <w:rsid w:val="003622B8"/>
    <w:rsid w:val="003675BC"/>
    <w:rsid w:val="0037416A"/>
    <w:rsid w:val="003755DF"/>
    <w:rsid w:val="003810A2"/>
    <w:rsid w:val="00382B02"/>
    <w:rsid w:val="003846B4"/>
    <w:rsid w:val="0038595D"/>
    <w:rsid w:val="00393A1B"/>
    <w:rsid w:val="00397436"/>
    <w:rsid w:val="003A1AEE"/>
    <w:rsid w:val="003A28D2"/>
    <w:rsid w:val="003B0C97"/>
    <w:rsid w:val="003B4431"/>
    <w:rsid w:val="003B6533"/>
    <w:rsid w:val="003B7F0E"/>
    <w:rsid w:val="003C1646"/>
    <w:rsid w:val="003C1955"/>
    <w:rsid w:val="003C4615"/>
    <w:rsid w:val="003C6A84"/>
    <w:rsid w:val="003C76D8"/>
    <w:rsid w:val="003D2004"/>
    <w:rsid w:val="003D40D6"/>
    <w:rsid w:val="003D45EE"/>
    <w:rsid w:val="003D5E96"/>
    <w:rsid w:val="003E3ED4"/>
    <w:rsid w:val="003E6466"/>
    <w:rsid w:val="003F17F7"/>
    <w:rsid w:val="003F7DF1"/>
    <w:rsid w:val="00400F8E"/>
    <w:rsid w:val="00401983"/>
    <w:rsid w:val="00402808"/>
    <w:rsid w:val="00402963"/>
    <w:rsid w:val="00404342"/>
    <w:rsid w:val="00407C58"/>
    <w:rsid w:val="00412183"/>
    <w:rsid w:val="00423A5F"/>
    <w:rsid w:val="00423B5F"/>
    <w:rsid w:val="00424AF1"/>
    <w:rsid w:val="00425A0E"/>
    <w:rsid w:val="00435799"/>
    <w:rsid w:val="00435B1E"/>
    <w:rsid w:val="00436708"/>
    <w:rsid w:val="00436E2D"/>
    <w:rsid w:val="00440C07"/>
    <w:rsid w:val="00442BA9"/>
    <w:rsid w:val="004433EA"/>
    <w:rsid w:val="0044524D"/>
    <w:rsid w:val="004452E8"/>
    <w:rsid w:val="00445C05"/>
    <w:rsid w:val="00446BBC"/>
    <w:rsid w:val="00451BCA"/>
    <w:rsid w:val="0045663F"/>
    <w:rsid w:val="00456D3B"/>
    <w:rsid w:val="00460411"/>
    <w:rsid w:val="00460642"/>
    <w:rsid w:val="00464242"/>
    <w:rsid w:val="0046445D"/>
    <w:rsid w:val="00465449"/>
    <w:rsid w:val="00465C05"/>
    <w:rsid w:val="004662E4"/>
    <w:rsid w:val="004669A5"/>
    <w:rsid w:val="00470AF7"/>
    <w:rsid w:val="00477176"/>
    <w:rsid w:val="004807EA"/>
    <w:rsid w:val="00481E4E"/>
    <w:rsid w:val="00482283"/>
    <w:rsid w:val="00483F6E"/>
    <w:rsid w:val="00484923"/>
    <w:rsid w:val="004930E8"/>
    <w:rsid w:val="00495807"/>
    <w:rsid w:val="00496D91"/>
    <w:rsid w:val="004974F0"/>
    <w:rsid w:val="004976D5"/>
    <w:rsid w:val="004A0236"/>
    <w:rsid w:val="004A26C6"/>
    <w:rsid w:val="004A54A3"/>
    <w:rsid w:val="004A70FC"/>
    <w:rsid w:val="004B505B"/>
    <w:rsid w:val="004B68A3"/>
    <w:rsid w:val="004B7ABA"/>
    <w:rsid w:val="004C1575"/>
    <w:rsid w:val="004C1A2D"/>
    <w:rsid w:val="004C1C87"/>
    <w:rsid w:val="004C2830"/>
    <w:rsid w:val="004C2A49"/>
    <w:rsid w:val="004C2BE6"/>
    <w:rsid w:val="004D0CDF"/>
    <w:rsid w:val="004D7F84"/>
    <w:rsid w:val="004E148C"/>
    <w:rsid w:val="004E1D58"/>
    <w:rsid w:val="004E3F38"/>
    <w:rsid w:val="004E62A8"/>
    <w:rsid w:val="004E74F7"/>
    <w:rsid w:val="004F1701"/>
    <w:rsid w:val="004F46A2"/>
    <w:rsid w:val="004F56EE"/>
    <w:rsid w:val="004F6251"/>
    <w:rsid w:val="00502ECF"/>
    <w:rsid w:val="005109AD"/>
    <w:rsid w:val="00510B5D"/>
    <w:rsid w:val="0051161A"/>
    <w:rsid w:val="00513709"/>
    <w:rsid w:val="00513AC0"/>
    <w:rsid w:val="00515D35"/>
    <w:rsid w:val="0051759D"/>
    <w:rsid w:val="00521CB5"/>
    <w:rsid w:val="00521E2E"/>
    <w:rsid w:val="0052501B"/>
    <w:rsid w:val="0052673F"/>
    <w:rsid w:val="00526E07"/>
    <w:rsid w:val="005354DF"/>
    <w:rsid w:val="00536FBC"/>
    <w:rsid w:val="00540241"/>
    <w:rsid w:val="0054148C"/>
    <w:rsid w:val="00553BD2"/>
    <w:rsid w:val="0055448B"/>
    <w:rsid w:val="00554F58"/>
    <w:rsid w:val="0056487C"/>
    <w:rsid w:val="005655D5"/>
    <w:rsid w:val="00567866"/>
    <w:rsid w:val="00570757"/>
    <w:rsid w:val="00571B36"/>
    <w:rsid w:val="00574FE0"/>
    <w:rsid w:val="00575E05"/>
    <w:rsid w:val="00577892"/>
    <w:rsid w:val="0058428B"/>
    <w:rsid w:val="005908AD"/>
    <w:rsid w:val="005932CA"/>
    <w:rsid w:val="005944A5"/>
    <w:rsid w:val="0059568D"/>
    <w:rsid w:val="00597774"/>
    <w:rsid w:val="005A20A9"/>
    <w:rsid w:val="005A2CAB"/>
    <w:rsid w:val="005A443D"/>
    <w:rsid w:val="005A6936"/>
    <w:rsid w:val="005A7FBD"/>
    <w:rsid w:val="005C1FEA"/>
    <w:rsid w:val="005C4271"/>
    <w:rsid w:val="005C5FCD"/>
    <w:rsid w:val="005C60C7"/>
    <w:rsid w:val="005D10D8"/>
    <w:rsid w:val="005D34CA"/>
    <w:rsid w:val="005D373C"/>
    <w:rsid w:val="005D3777"/>
    <w:rsid w:val="005D3E77"/>
    <w:rsid w:val="005D7B14"/>
    <w:rsid w:val="005E1408"/>
    <w:rsid w:val="005E2158"/>
    <w:rsid w:val="005E64C6"/>
    <w:rsid w:val="005E6B6B"/>
    <w:rsid w:val="005F1300"/>
    <w:rsid w:val="005F42A5"/>
    <w:rsid w:val="005F7195"/>
    <w:rsid w:val="005F77BD"/>
    <w:rsid w:val="00601243"/>
    <w:rsid w:val="006017DF"/>
    <w:rsid w:val="00602169"/>
    <w:rsid w:val="00603B36"/>
    <w:rsid w:val="00605193"/>
    <w:rsid w:val="00611F70"/>
    <w:rsid w:val="006126E0"/>
    <w:rsid w:val="00616BCE"/>
    <w:rsid w:val="00621C3B"/>
    <w:rsid w:val="00625CEC"/>
    <w:rsid w:val="006306B1"/>
    <w:rsid w:val="00630A00"/>
    <w:rsid w:val="00631E3F"/>
    <w:rsid w:val="00633755"/>
    <w:rsid w:val="00635109"/>
    <w:rsid w:val="00637E3A"/>
    <w:rsid w:val="00644F50"/>
    <w:rsid w:val="00650635"/>
    <w:rsid w:val="00650DC6"/>
    <w:rsid w:val="00653003"/>
    <w:rsid w:val="00663F5B"/>
    <w:rsid w:val="00665420"/>
    <w:rsid w:val="0067068A"/>
    <w:rsid w:val="00671BFD"/>
    <w:rsid w:val="00672A4F"/>
    <w:rsid w:val="00676403"/>
    <w:rsid w:val="00677358"/>
    <w:rsid w:val="00681DE1"/>
    <w:rsid w:val="00685064"/>
    <w:rsid w:val="00691877"/>
    <w:rsid w:val="006923A0"/>
    <w:rsid w:val="00692952"/>
    <w:rsid w:val="00693482"/>
    <w:rsid w:val="00693D78"/>
    <w:rsid w:val="00694779"/>
    <w:rsid w:val="00695791"/>
    <w:rsid w:val="006A1FA8"/>
    <w:rsid w:val="006A23A8"/>
    <w:rsid w:val="006B0C70"/>
    <w:rsid w:val="006B104E"/>
    <w:rsid w:val="006B28A9"/>
    <w:rsid w:val="006C018F"/>
    <w:rsid w:val="006C2202"/>
    <w:rsid w:val="006C2254"/>
    <w:rsid w:val="006C4FE5"/>
    <w:rsid w:val="006C5E6D"/>
    <w:rsid w:val="006D2195"/>
    <w:rsid w:val="006D2A94"/>
    <w:rsid w:val="006D4077"/>
    <w:rsid w:val="006D43F9"/>
    <w:rsid w:val="006E0498"/>
    <w:rsid w:val="006E04E4"/>
    <w:rsid w:val="006E05CD"/>
    <w:rsid w:val="006E3F1B"/>
    <w:rsid w:val="006E5D47"/>
    <w:rsid w:val="006E76BE"/>
    <w:rsid w:val="006F0BA6"/>
    <w:rsid w:val="006F12EC"/>
    <w:rsid w:val="00700E92"/>
    <w:rsid w:val="00704046"/>
    <w:rsid w:val="00704B83"/>
    <w:rsid w:val="00705DCB"/>
    <w:rsid w:val="00707939"/>
    <w:rsid w:val="007140B2"/>
    <w:rsid w:val="007172E4"/>
    <w:rsid w:val="0072148B"/>
    <w:rsid w:val="00722677"/>
    <w:rsid w:val="00723528"/>
    <w:rsid w:val="00724E31"/>
    <w:rsid w:val="00726F26"/>
    <w:rsid w:val="007349F1"/>
    <w:rsid w:val="0073626B"/>
    <w:rsid w:val="00736327"/>
    <w:rsid w:val="0073746C"/>
    <w:rsid w:val="0074104F"/>
    <w:rsid w:val="00742294"/>
    <w:rsid w:val="0074229C"/>
    <w:rsid w:val="00744CA3"/>
    <w:rsid w:val="0074524C"/>
    <w:rsid w:val="0074687E"/>
    <w:rsid w:val="0074714C"/>
    <w:rsid w:val="00751D8A"/>
    <w:rsid w:val="007520DD"/>
    <w:rsid w:val="00754DC4"/>
    <w:rsid w:val="00755D0D"/>
    <w:rsid w:val="0075626D"/>
    <w:rsid w:val="00760DC1"/>
    <w:rsid w:val="00764C40"/>
    <w:rsid w:val="00765055"/>
    <w:rsid w:val="00767B41"/>
    <w:rsid w:val="007707D4"/>
    <w:rsid w:val="00770C8D"/>
    <w:rsid w:val="007728E0"/>
    <w:rsid w:val="0078176A"/>
    <w:rsid w:val="00783559"/>
    <w:rsid w:val="00783DBF"/>
    <w:rsid w:val="00787BD3"/>
    <w:rsid w:val="00792447"/>
    <w:rsid w:val="00796143"/>
    <w:rsid w:val="00797B47"/>
    <w:rsid w:val="007A1567"/>
    <w:rsid w:val="007A466E"/>
    <w:rsid w:val="007B1D45"/>
    <w:rsid w:val="007B4A04"/>
    <w:rsid w:val="007B6AA7"/>
    <w:rsid w:val="007C264F"/>
    <w:rsid w:val="007C3248"/>
    <w:rsid w:val="007C4270"/>
    <w:rsid w:val="007C6F76"/>
    <w:rsid w:val="007D230D"/>
    <w:rsid w:val="007D388D"/>
    <w:rsid w:val="007D3E05"/>
    <w:rsid w:val="007D456E"/>
    <w:rsid w:val="007D5076"/>
    <w:rsid w:val="007E0DAD"/>
    <w:rsid w:val="007E312A"/>
    <w:rsid w:val="007E4119"/>
    <w:rsid w:val="007E7BC0"/>
    <w:rsid w:val="007F016F"/>
    <w:rsid w:val="007F0B90"/>
    <w:rsid w:val="007F0CA4"/>
    <w:rsid w:val="007F1191"/>
    <w:rsid w:val="007F3E4D"/>
    <w:rsid w:val="007F5C04"/>
    <w:rsid w:val="007F6FDD"/>
    <w:rsid w:val="00802703"/>
    <w:rsid w:val="008028C0"/>
    <w:rsid w:val="008034ED"/>
    <w:rsid w:val="008048D4"/>
    <w:rsid w:val="00806DD3"/>
    <w:rsid w:val="00807817"/>
    <w:rsid w:val="00807D30"/>
    <w:rsid w:val="008156E9"/>
    <w:rsid w:val="0081583F"/>
    <w:rsid w:val="00817626"/>
    <w:rsid w:val="0081792D"/>
    <w:rsid w:val="008201E1"/>
    <w:rsid w:val="008220F7"/>
    <w:rsid w:val="00827855"/>
    <w:rsid w:val="00832FA3"/>
    <w:rsid w:val="008330CC"/>
    <w:rsid w:val="00836A74"/>
    <w:rsid w:val="00840534"/>
    <w:rsid w:val="00842D44"/>
    <w:rsid w:val="00842DAA"/>
    <w:rsid w:val="00844FD5"/>
    <w:rsid w:val="008450F7"/>
    <w:rsid w:val="0084530B"/>
    <w:rsid w:val="008470C5"/>
    <w:rsid w:val="008476B4"/>
    <w:rsid w:val="0085750D"/>
    <w:rsid w:val="00863F54"/>
    <w:rsid w:val="00864303"/>
    <w:rsid w:val="008647F4"/>
    <w:rsid w:val="008658A3"/>
    <w:rsid w:val="008659C7"/>
    <w:rsid w:val="00871EC9"/>
    <w:rsid w:val="0087265B"/>
    <w:rsid w:val="00873D87"/>
    <w:rsid w:val="0087656D"/>
    <w:rsid w:val="00877B9A"/>
    <w:rsid w:val="0088123E"/>
    <w:rsid w:val="00882F75"/>
    <w:rsid w:val="00884BF9"/>
    <w:rsid w:val="008851D7"/>
    <w:rsid w:val="00893243"/>
    <w:rsid w:val="00893D3F"/>
    <w:rsid w:val="00894A5D"/>
    <w:rsid w:val="00897F56"/>
    <w:rsid w:val="008A38A7"/>
    <w:rsid w:val="008A3900"/>
    <w:rsid w:val="008A4093"/>
    <w:rsid w:val="008A5E07"/>
    <w:rsid w:val="008A5F34"/>
    <w:rsid w:val="008A722A"/>
    <w:rsid w:val="008B2FA0"/>
    <w:rsid w:val="008B320C"/>
    <w:rsid w:val="008B34ED"/>
    <w:rsid w:val="008B66D7"/>
    <w:rsid w:val="008C01C2"/>
    <w:rsid w:val="008D0418"/>
    <w:rsid w:val="008D62EB"/>
    <w:rsid w:val="008D6BF3"/>
    <w:rsid w:val="008E094A"/>
    <w:rsid w:val="008E2FF9"/>
    <w:rsid w:val="008E3632"/>
    <w:rsid w:val="008E430B"/>
    <w:rsid w:val="008F0D35"/>
    <w:rsid w:val="008F139C"/>
    <w:rsid w:val="008F20BE"/>
    <w:rsid w:val="00900149"/>
    <w:rsid w:val="009038FD"/>
    <w:rsid w:val="00903EF7"/>
    <w:rsid w:val="009050EF"/>
    <w:rsid w:val="00911555"/>
    <w:rsid w:val="009126F2"/>
    <w:rsid w:val="00914D3A"/>
    <w:rsid w:val="00915668"/>
    <w:rsid w:val="009170C9"/>
    <w:rsid w:val="00917D10"/>
    <w:rsid w:val="009205B1"/>
    <w:rsid w:val="00921063"/>
    <w:rsid w:val="00923087"/>
    <w:rsid w:val="00923B35"/>
    <w:rsid w:val="0092559E"/>
    <w:rsid w:val="00927DF6"/>
    <w:rsid w:val="00931FBD"/>
    <w:rsid w:val="009347C3"/>
    <w:rsid w:val="00942DE7"/>
    <w:rsid w:val="0094567F"/>
    <w:rsid w:val="00950EBA"/>
    <w:rsid w:val="0095525C"/>
    <w:rsid w:val="009559FB"/>
    <w:rsid w:val="00955EC3"/>
    <w:rsid w:val="00957896"/>
    <w:rsid w:val="00962284"/>
    <w:rsid w:val="00965119"/>
    <w:rsid w:val="0096520B"/>
    <w:rsid w:val="009668BE"/>
    <w:rsid w:val="00967A49"/>
    <w:rsid w:val="0097208F"/>
    <w:rsid w:val="009749E2"/>
    <w:rsid w:val="009759A5"/>
    <w:rsid w:val="00976746"/>
    <w:rsid w:val="00976EE6"/>
    <w:rsid w:val="0097786F"/>
    <w:rsid w:val="0098105E"/>
    <w:rsid w:val="00990DC6"/>
    <w:rsid w:val="0099137C"/>
    <w:rsid w:val="00992533"/>
    <w:rsid w:val="00992901"/>
    <w:rsid w:val="00996189"/>
    <w:rsid w:val="00997297"/>
    <w:rsid w:val="009A0F40"/>
    <w:rsid w:val="009A30C6"/>
    <w:rsid w:val="009A53E5"/>
    <w:rsid w:val="009A549E"/>
    <w:rsid w:val="009A552B"/>
    <w:rsid w:val="009B19C9"/>
    <w:rsid w:val="009B1C35"/>
    <w:rsid w:val="009B372A"/>
    <w:rsid w:val="009B5B75"/>
    <w:rsid w:val="009B71EC"/>
    <w:rsid w:val="009C0D16"/>
    <w:rsid w:val="009C1C77"/>
    <w:rsid w:val="009C5E67"/>
    <w:rsid w:val="009D09A8"/>
    <w:rsid w:val="009D7CB6"/>
    <w:rsid w:val="009E0695"/>
    <w:rsid w:val="009E14F1"/>
    <w:rsid w:val="009F32B9"/>
    <w:rsid w:val="009F5532"/>
    <w:rsid w:val="009F6906"/>
    <w:rsid w:val="00A003DC"/>
    <w:rsid w:val="00A034FE"/>
    <w:rsid w:val="00A0566F"/>
    <w:rsid w:val="00A06441"/>
    <w:rsid w:val="00A067A4"/>
    <w:rsid w:val="00A138F6"/>
    <w:rsid w:val="00A23B14"/>
    <w:rsid w:val="00A30358"/>
    <w:rsid w:val="00A30EA5"/>
    <w:rsid w:val="00A3148B"/>
    <w:rsid w:val="00A3342A"/>
    <w:rsid w:val="00A3386A"/>
    <w:rsid w:val="00A350D6"/>
    <w:rsid w:val="00A37CB2"/>
    <w:rsid w:val="00A441FA"/>
    <w:rsid w:val="00A44E5C"/>
    <w:rsid w:val="00A517B4"/>
    <w:rsid w:val="00A53180"/>
    <w:rsid w:val="00A534C6"/>
    <w:rsid w:val="00A61E16"/>
    <w:rsid w:val="00A64F05"/>
    <w:rsid w:val="00A73737"/>
    <w:rsid w:val="00A75AEE"/>
    <w:rsid w:val="00A75BF7"/>
    <w:rsid w:val="00A7624F"/>
    <w:rsid w:val="00A846ED"/>
    <w:rsid w:val="00A923EC"/>
    <w:rsid w:val="00A95DA1"/>
    <w:rsid w:val="00A960B8"/>
    <w:rsid w:val="00A9635D"/>
    <w:rsid w:val="00AA5852"/>
    <w:rsid w:val="00AA75FF"/>
    <w:rsid w:val="00AB2DE9"/>
    <w:rsid w:val="00AB3712"/>
    <w:rsid w:val="00AB6551"/>
    <w:rsid w:val="00AC005A"/>
    <w:rsid w:val="00AC083C"/>
    <w:rsid w:val="00AC2CEB"/>
    <w:rsid w:val="00AC5D1E"/>
    <w:rsid w:val="00AC6020"/>
    <w:rsid w:val="00AD023F"/>
    <w:rsid w:val="00AD1AA6"/>
    <w:rsid w:val="00AD235C"/>
    <w:rsid w:val="00AD2EB8"/>
    <w:rsid w:val="00AD6C78"/>
    <w:rsid w:val="00AD7315"/>
    <w:rsid w:val="00AE39FB"/>
    <w:rsid w:val="00AE6ADA"/>
    <w:rsid w:val="00AE71EF"/>
    <w:rsid w:val="00AE7B35"/>
    <w:rsid w:val="00AF11E5"/>
    <w:rsid w:val="00AF43BB"/>
    <w:rsid w:val="00AF456C"/>
    <w:rsid w:val="00AF73A5"/>
    <w:rsid w:val="00B01414"/>
    <w:rsid w:val="00B016A6"/>
    <w:rsid w:val="00B02A9F"/>
    <w:rsid w:val="00B0343C"/>
    <w:rsid w:val="00B1129A"/>
    <w:rsid w:val="00B15B87"/>
    <w:rsid w:val="00B201FC"/>
    <w:rsid w:val="00B204BC"/>
    <w:rsid w:val="00B22182"/>
    <w:rsid w:val="00B224E5"/>
    <w:rsid w:val="00B2324D"/>
    <w:rsid w:val="00B23B08"/>
    <w:rsid w:val="00B26CC0"/>
    <w:rsid w:val="00B27ACF"/>
    <w:rsid w:val="00B27E24"/>
    <w:rsid w:val="00B300AC"/>
    <w:rsid w:val="00B30E93"/>
    <w:rsid w:val="00B317E8"/>
    <w:rsid w:val="00B3286E"/>
    <w:rsid w:val="00B32EE1"/>
    <w:rsid w:val="00B33109"/>
    <w:rsid w:val="00B3348A"/>
    <w:rsid w:val="00B34C1A"/>
    <w:rsid w:val="00B353FF"/>
    <w:rsid w:val="00B35DD4"/>
    <w:rsid w:val="00B37947"/>
    <w:rsid w:val="00B42007"/>
    <w:rsid w:val="00B46EE3"/>
    <w:rsid w:val="00B4754E"/>
    <w:rsid w:val="00B479EC"/>
    <w:rsid w:val="00B513CB"/>
    <w:rsid w:val="00B563CC"/>
    <w:rsid w:val="00B56817"/>
    <w:rsid w:val="00B60D93"/>
    <w:rsid w:val="00B61672"/>
    <w:rsid w:val="00B61CEE"/>
    <w:rsid w:val="00B6279C"/>
    <w:rsid w:val="00B7159F"/>
    <w:rsid w:val="00B7332C"/>
    <w:rsid w:val="00B745DD"/>
    <w:rsid w:val="00B75A1E"/>
    <w:rsid w:val="00B81AA4"/>
    <w:rsid w:val="00B82236"/>
    <w:rsid w:val="00B82D13"/>
    <w:rsid w:val="00B9098D"/>
    <w:rsid w:val="00B90B06"/>
    <w:rsid w:val="00B9484B"/>
    <w:rsid w:val="00B954E8"/>
    <w:rsid w:val="00B96DA3"/>
    <w:rsid w:val="00B97A08"/>
    <w:rsid w:val="00BA5805"/>
    <w:rsid w:val="00BB3E48"/>
    <w:rsid w:val="00BB4C96"/>
    <w:rsid w:val="00BB5F7B"/>
    <w:rsid w:val="00BC4715"/>
    <w:rsid w:val="00BC5B71"/>
    <w:rsid w:val="00BD1344"/>
    <w:rsid w:val="00BD255E"/>
    <w:rsid w:val="00BD3B74"/>
    <w:rsid w:val="00BD5076"/>
    <w:rsid w:val="00BD55E7"/>
    <w:rsid w:val="00BD5678"/>
    <w:rsid w:val="00BD6299"/>
    <w:rsid w:val="00BD6868"/>
    <w:rsid w:val="00BE05EA"/>
    <w:rsid w:val="00BE0896"/>
    <w:rsid w:val="00BE1182"/>
    <w:rsid w:val="00BE282A"/>
    <w:rsid w:val="00BE29A5"/>
    <w:rsid w:val="00BE5AF5"/>
    <w:rsid w:val="00BE7748"/>
    <w:rsid w:val="00BE7DB0"/>
    <w:rsid w:val="00BF0A92"/>
    <w:rsid w:val="00BF2A62"/>
    <w:rsid w:val="00BF3ECE"/>
    <w:rsid w:val="00BF57DE"/>
    <w:rsid w:val="00C0040C"/>
    <w:rsid w:val="00C024A7"/>
    <w:rsid w:val="00C05272"/>
    <w:rsid w:val="00C0630A"/>
    <w:rsid w:val="00C11738"/>
    <w:rsid w:val="00C13429"/>
    <w:rsid w:val="00C13C74"/>
    <w:rsid w:val="00C1776F"/>
    <w:rsid w:val="00C21D21"/>
    <w:rsid w:val="00C224E0"/>
    <w:rsid w:val="00C25859"/>
    <w:rsid w:val="00C31B54"/>
    <w:rsid w:val="00C330F4"/>
    <w:rsid w:val="00C373E9"/>
    <w:rsid w:val="00C41255"/>
    <w:rsid w:val="00C41331"/>
    <w:rsid w:val="00C416D1"/>
    <w:rsid w:val="00C43A25"/>
    <w:rsid w:val="00C4478F"/>
    <w:rsid w:val="00C46959"/>
    <w:rsid w:val="00C531EA"/>
    <w:rsid w:val="00C559FD"/>
    <w:rsid w:val="00C62797"/>
    <w:rsid w:val="00C65DBD"/>
    <w:rsid w:val="00C666B4"/>
    <w:rsid w:val="00C71545"/>
    <w:rsid w:val="00C7332A"/>
    <w:rsid w:val="00C75C3D"/>
    <w:rsid w:val="00C83395"/>
    <w:rsid w:val="00C90941"/>
    <w:rsid w:val="00C9165C"/>
    <w:rsid w:val="00C9224C"/>
    <w:rsid w:val="00C923E3"/>
    <w:rsid w:val="00CA026A"/>
    <w:rsid w:val="00CA2DD4"/>
    <w:rsid w:val="00CA2E27"/>
    <w:rsid w:val="00CA6FBA"/>
    <w:rsid w:val="00CA7BB5"/>
    <w:rsid w:val="00CB51DD"/>
    <w:rsid w:val="00CB60F4"/>
    <w:rsid w:val="00CC20E0"/>
    <w:rsid w:val="00CC4260"/>
    <w:rsid w:val="00CC6E8B"/>
    <w:rsid w:val="00CD2581"/>
    <w:rsid w:val="00CE3806"/>
    <w:rsid w:val="00CF0980"/>
    <w:rsid w:val="00CF653F"/>
    <w:rsid w:val="00D10C05"/>
    <w:rsid w:val="00D10E16"/>
    <w:rsid w:val="00D1126E"/>
    <w:rsid w:val="00D11A7D"/>
    <w:rsid w:val="00D12780"/>
    <w:rsid w:val="00D1440C"/>
    <w:rsid w:val="00D14556"/>
    <w:rsid w:val="00D211AA"/>
    <w:rsid w:val="00D21B0F"/>
    <w:rsid w:val="00D2509F"/>
    <w:rsid w:val="00D25498"/>
    <w:rsid w:val="00D25E2D"/>
    <w:rsid w:val="00D25ED2"/>
    <w:rsid w:val="00D31923"/>
    <w:rsid w:val="00D343D7"/>
    <w:rsid w:val="00D35B3A"/>
    <w:rsid w:val="00D36354"/>
    <w:rsid w:val="00D47527"/>
    <w:rsid w:val="00D52BA4"/>
    <w:rsid w:val="00D53E72"/>
    <w:rsid w:val="00D54F7F"/>
    <w:rsid w:val="00D63AA6"/>
    <w:rsid w:val="00D63D00"/>
    <w:rsid w:val="00D64F5B"/>
    <w:rsid w:val="00D6536E"/>
    <w:rsid w:val="00D65508"/>
    <w:rsid w:val="00D704DB"/>
    <w:rsid w:val="00D70BCF"/>
    <w:rsid w:val="00D70FE7"/>
    <w:rsid w:val="00D747E5"/>
    <w:rsid w:val="00D75B35"/>
    <w:rsid w:val="00D75C2D"/>
    <w:rsid w:val="00D77ECE"/>
    <w:rsid w:val="00D801F8"/>
    <w:rsid w:val="00D866F5"/>
    <w:rsid w:val="00D86D41"/>
    <w:rsid w:val="00D87603"/>
    <w:rsid w:val="00D9300C"/>
    <w:rsid w:val="00DA1CE0"/>
    <w:rsid w:val="00DA1E9E"/>
    <w:rsid w:val="00DA6DCA"/>
    <w:rsid w:val="00DB2949"/>
    <w:rsid w:val="00DB3CD2"/>
    <w:rsid w:val="00DB3E92"/>
    <w:rsid w:val="00DB5EC0"/>
    <w:rsid w:val="00DC5745"/>
    <w:rsid w:val="00DC753C"/>
    <w:rsid w:val="00DD037D"/>
    <w:rsid w:val="00DD0996"/>
    <w:rsid w:val="00DD4269"/>
    <w:rsid w:val="00DD594F"/>
    <w:rsid w:val="00DD7599"/>
    <w:rsid w:val="00DE1C22"/>
    <w:rsid w:val="00DE5029"/>
    <w:rsid w:val="00DE7371"/>
    <w:rsid w:val="00E0095F"/>
    <w:rsid w:val="00E0132A"/>
    <w:rsid w:val="00E0449F"/>
    <w:rsid w:val="00E0525A"/>
    <w:rsid w:val="00E05D02"/>
    <w:rsid w:val="00E07294"/>
    <w:rsid w:val="00E074C6"/>
    <w:rsid w:val="00E074F8"/>
    <w:rsid w:val="00E138B1"/>
    <w:rsid w:val="00E13D19"/>
    <w:rsid w:val="00E15D7D"/>
    <w:rsid w:val="00E173A5"/>
    <w:rsid w:val="00E17A19"/>
    <w:rsid w:val="00E22ABB"/>
    <w:rsid w:val="00E23814"/>
    <w:rsid w:val="00E25568"/>
    <w:rsid w:val="00E30868"/>
    <w:rsid w:val="00E311C6"/>
    <w:rsid w:val="00E34584"/>
    <w:rsid w:val="00E37158"/>
    <w:rsid w:val="00E378D5"/>
    <w:rsid w:val="00E45DA1"/>
    <w:rsid w:val="00E47F29"/>
    <w:rsid w:val="00E50B3E"/>
    <w:rsid w:val="00E52E8D"/>
    <w:rsid w:val="00E537B6"/>
    <w:rsid w:val="00E53E87"/>
    <w:rsid w:val="00E55A40"/>
    <w:rsid w:val="00E57F9B"/>
    <w:rsid w:val="00E60546"/>
    <w:rsid w:val="00E60DAB"/>
    <w:rsid w:val="00E60FF9"/>
    <w:rsid w:val="00E6256D"/>
    <w:rsid w:val="00E64362"/>
    <w:rsid w:val="00E64692"/>
    <w:rsid w:val="00E651B1"/>
    <w:rsid w:val="00E6529D"/>
    <w:rsid w:val="00E672C4"/>
    <w:rsid w:val="00E70261"/>
    <w:rsid w:val="00E70766"/>
    <w:rsid w:val="00E72247"/>
    <w:rsid w:val="00E72B62"/>
    <w:rsid w:val="00E74B9F"/>
    <w:rsid w:val="00E75B39"/>
    <w:rsid w:val="00E7645A"/>
    <w:rsid w:val="00E76C91"/>
    <w:rsid w:val="00E80F2D"/>
    <w:rsid w:val="00E82C83"/>
    <w:rsid w:val="00E834A9"/>
    <w:rsid w:val="00E92A3F"/>
    <w:rsid w:val="00E93BB7"/>
    <w:rsid w:val="00E94041"/>
    <w:rsid w:val="00E95BB3"/>
    <w:rsid w:val="00E97801"/>
    <w:rsid w:val="00EA2012"/>
    <w:rsid w:val="00EA2D96"/>
    <w:rsid w:val="00EB00F3"/>
    <w:rsid w:val="00EB3712"/>
    <w:rsid w:val="00EB47D3"/>
    <w:rsid w:val="00EB7F4C"/>
    <w:rsid w:val="00ED1923"/>
    <w:rsid w:val="00ED20F8"/>
    <w:rsid w:val="00ED3068"/>
    <w:rsid w:val="00ED52E8"/>
    <w:rsid w:val="00ED6368"/>
    <w:rsid w:val="00ED6EE6"/>
    <w:rsid w:val="00ED7323"/>
    <w:rsid w:val="00EE0E0E"/>
    <w:rsid w:val="00EE167D"/>
    <w:rsid w:val="00EE226E"/>
    <w:rsid w:val="00EE597C"/>
    <w:rsid w:val="00EF5AEA"/>
    <w:rsid w:val="00EF63B8"/>
    <w:rsid w:val="00EF7AA8"/>
    <w:rsid w:val="00F02807"/>
    <w:rsid w:val="00F03B2E"/>
    <w:rsid w:val="00F06359"/>
    <w:rsid w:val="00F0686E"/>
    <w:rsid w:val="00F17AD8"/>
    <w:rsid w:val="00F208D6"/>
    <w:rsid w:val="00F25327"/>
    <w:rsid w:val="00F25DC0"/>
    <w:rsid w:val="00F260F3"/>
    <w:rsid w:val="00F30F74"/>
    <w:rsid w:val="00F3348D"/>
    <w:rsid w:val="00F3525D"/>
    <w:rsid w:val="00F36F19"/>
    <w:rsid w:val="00F37D17"/>
    <w:rsid w:val="00F405F1"/>
    <w:rsid w:val="00F456DE"/>
    <w:rsid w:val="00F47C67"/>
    <w:rsid w:val="00F50CE0"/>
    <w:rsid w:val="00F51BFD"/>
    <w:rsid w:val="00F52752"/>
    <w:rsid w:val="00F57935"/>
    <w:rsid w:val="00F612EA"/>
    <w:rsid w:val="00F65DEC"/>
    <w:rsid w:val="00F70FA0"/>
    <w:rsid w:val="00F73079"/>
    <w:rsid w:val="00F7399E"/>
    <w:rsid w:val="00F76121"/>
    <w:rsid w:val="00F7634F"/>
    <w:rsid w:val="00F805D2"/>
    <w:rsid w:val="00F844A4"/>
    <w:rsid w:val="00F849F0"/>
    <w:rsid w:val="00F90866"/>
    <w:rsid w:val="00F95DC3"/>
    <w:rsid w:val="00F97136"/>
    <w:rsid w:val="00FA463A"/>
    <w:rsid w:val="00FA70AB"/>
    <w:rsid w:val="00FB04AD"/>
    <w:rsid w:val="00FB172E"/>
    <w:rsid w:val="00FB28BA"/>
    <w:rsid w:val="00FB4316"/>
    <w:rsid w:val="00FC0091"/>
    <w:rsid w:val="00FC1B5F"/>
    <w:rsid w:val="00FC6A26"/>
    <w:rsid w:val="00FD58FC"/>
    <w:rsid w:val="00FD64B5"/>
    <w:rsid w:val="00FD7BD2"/>
    <w:rsid w:val="00FE2F36"/>
    <w:rsid w:val="00FE5456"/>
    <w:rsid w:val="00FE6EBA"/>
    <w:rsid w:val="00FF0D25"/>
    <w:rsid w:val="00FF1C2A"/>
    <w:rsid w:val="00FF1F4F"/>
    <w:rsid w:val="00FF3FB0"/>
    <w:rsid w:val="00FF4E55"/>
    <w:rsid w:val="00FF7FA2"/>
    <w:rsid w:val="2894D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BCAF6"/>
  <w15:docId w15:val="{6BBD9D95-777F-48B8-A18D-6DE608BF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7B14"/>
    <w:pPr>
      <w:tabs>
        <w:tab w:val="left" w:pos="709"/>
      </w:tabs>
      <w:spacing w:after="200"/>
    </w:pPr>
    <w:rPr>
      <w:sz w:val="24"/>
      <w:lang w:val="en-AU" w:eastAsia="en-US"/>
    </w:rPr>
  </w:style>
  <w:style w:type="paragraph" w:styleId="Heading1">
    <w:name w:val="heading 1"/>
    <w:next w:val="Heading2"/>
    <w:qFormat/>
    <w:rsid w:val="00B9484B"/>
    <w:pPr>
      <w:keepNext/>
      <w:tabs>
        <w:tab w:val="left" w:pos="709"/>
      </w:tabs>
      <w:spacing w:after="120"/>
      <w:outlineLvl w:val="0"/>
    </w:pPr>
    <w:rPr>
      <w:rFonts w:ascii="Calibri" w:hAnsi="Calibri"/>
      <w:b/>
      <w:sz w:val="32"/>
      <w:lang w:val="en-GB" w:eastAsia="en-US"/>
    </w:rPr>
  </w:style>
  <w:style w:type="paragraph" w:styleId="Heading2">
    <w:name w:val="heading 2"/>
    <w:next w:val="Heading3"/>
    <w:qFormat/>
    <w:rsid w:val="004F1701"/>
    <w:pPr>
      <w:spacing w:before="120" w:after="80"/>
      <w:outlineLvl w:val="1"/>
    </w:pPr>
    <w:rPr>
      <w:rFonts w:ascii="Arial" w:hAnsi="Arial"/>
      <w:b/>
      <w:sz w:val="24"/>
      <w:lang w:val="en-AU" w:eastAsia="en-US"/>
    </w:rPr>
  </w:style>
  <w:style w:type="paragraph" w:styleId="Heading3">
    <w:name w:val="heading 3"/>
    <w:next w:val="Bodytext"/>
    <w:qFormat/>
    <w:rsid w:val="004F1701"/>
    <w:pPr>
      <w:spacing w:before="120" w:after="80"/>
      <w:outlineLvl w:val="2"/>
    </w:pPr>
    <w:rPr>
      <w:rFonts w:ascii="Arial" w:hAnsi="Arial"/>
      <w:b/>
      <w:sz w:val="22"/>
      <w:lang w:val="en-AU" w:eastAsia="en-US"/>
    </w:rPr>
  </w:style>
  <w:style w:type="paragraph" w:styleId="Heading4">
    <w:name w:val="heading 4"/>
    <w:next w:val="Bodytext"/>
    <w:qFormat/>
    <w:rsid w:val="004F1701"/>
    <w:pPr>
      <w:keepNext/>
      <w:tabs>
        <w:tab w:val="left" w:pos="709"/>
      </w:tabs>
      <w:spacing w:after="60"/>
      <w:outlineLvl w:val="3"/>
    </w:pPr>
    <w:rPr>
      <w:b/>
      <w:bCs/>
      <w:i/>
      <w:iCs/>
      <w:sz w:val="24"/>
      <w:lang w:val="en-US" w:eastAsia="en-US"/>
    </w:rPr>
  </w:style>
  <w:style w:type="paragraph" w:styleId="Heading5">
    <w:name w:val="heading 5"/>
    <w:basedOn w:val="Normal"/>
    <w:next w:val="Bodytext"/>
    <w:qFormat/>
    <w:rsid w:val="004F1701"/>
    <w:pPr>
      <w:outlineLvl w:val="4"/>
    </w:pPr>
    <w:rPr>
      <w:b/>
      <w:lang w:val="en-GB"/>
    </w:rPr>
  </w:style>
  <w:style w:type="paragraph" w:styleId="Heading6">
    <w:name w:val="heading 6"/>
    <w:basedOn w:val="Normal"/>
    <w:next w:val="NormalIndent"/>
    <w:qFormat/>
    <w:rsid w:val="004F1701"/>
    <w:pPr>
      <w:ind w:left="720"/>
      <w:outlineLvl w:val="5"/>
    </w:pPr>
    <w:rPr>
      <w:u w:val="single"/>
      <w:lang w:val="en-GB"/>
    </w:rPr>
  </w:style>
  <w:style w:type="paragraph" w:styleId="Heading7">
    <w:name w:val="heading 7"/>
    <w:basedOn w:val="Normal"/>
    <w:next w:val="NormalIndent"/>
    <w:qFormat/>
    <w:rsid w:val="004F1701"/>
    <w:pPr>
      <w:ind w:left="720"/>
      <w:outlineLvl w:val="6"/>
    </w:pPr>
    <w:rPr>
      <w:i/>
      <w:lang w:val="en-GB"/>
    </w:rPr>
  </w:style>
  <w:style w:type="paragraph" w:styleId="Heading8">
    <w:name w:val="heading 8"/>
    <w:basedOn w:val="Normal"/>
    <w:next w:val="NormalIndent"/>
    <w:qFormat/>
    <w:rsid w:val="004F1701"/>
    <w:pPr>
      <w:ind w:left="720"/>
      <w:outlineLvl w:val="7"/>
    </w:pPr>
    <w:rPr>
      <w:i/>
      <w:lang w:val="en-GB"/>
    </w:rPr>
  </w:style>
  <w:style w:type="paragraph" w:styleId="Heading9">
    <w:name w:val="heading 9"/>
    <w:basedOn w:val="Normal"/>
    <w:next w:val="NormalIndent"/>
    <w:qFormat/>
    <w:rsid w:val="004F1701"/>
    <w:pPr>
      <w:ind w:left="720"/>
      <w:outlineLvl w:val="8"/>
    </w:pPr>
    <w:rPr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link w:val="BodytextChar"/>
    <w:qFormat/>
    <w:rsid w:val="00915668"/>
    <w:pPr>
      <w:tabs>
        <w:tab w:val="left" w:pos="709"/>
      </w:tabs>
      <w:spacing w:before="60" w:after="60"/>
    </w:pPr>
    <w:rPr>
      <w:rFonts w:ascii="Calibri" w:hAnsi="Calibri" w:cs="Arial"/>
      <w:sz w:val="22"/>
      <w:szCs w:val="18"/>
      <w:lang w:eastAsia="en-US"/>
    </w:rPr>
  </w:style>
  <w:style w:type="paragraph" w:styleId="NormalIndent">
    <w:name w:val="Normal Indent"/>
    <w:basedOn w:val="Normal"/>
    <w:rsid w:val="004F1701"/>
    <w:pPr>
      <w:ind w:left="567"/>
    </w:pPr>
  </w:style>
  <w:style w:type="paragraph" w:customStyle="1" w:styleId="BodytextIndent">
    <w:name w:val="Bodytext Indent"/>
    <w:basedOn w:val="NormalIndent"/>
    <w:rsid w:val="004F1701"/>
  </w:style>
  <w:style w:type="paragraph" w:customStyle="1" w:styleId="Bodytextlist">
    <w:name w:val="Bodytextlist"/>
    <w:basedOn w:val="Bodytext"/>
    <w:rsid w:val="004F1701"/>
    <w:pPr>
      <w:spacing w:after="0"/>
    </w:pPr>
  </w:style>
  <w:style w:type="paragraph" w:customStyle="1" w:styleId="Bulleta">
    <w:name w:val="Bullet(a)"/>
    <w:basedOn w:val="Bodytext"/>
    <w:rsid w:val="004F1701"/>
    <w:pPr>
      <w:numPr>
        <w:numId w:val="1"/>
      </w:numPr>
      <w:tabs>
        <w:tab w:val="clear" w:pos="709"/>
      </w:tabs>
    </w:pPr>
  </w:style>
  <w:style w:type="paragraph" w:customStyle="1" w:styleId="Bulleti">
    <w:name w:val="Bullet(i)"/>
    <w:basedOn w:val="Bodytext"/>
    <w:rsid w:val="004F1701"/>
    <w:pPr>
      <w:numPr>
        <w:numId w:val="2"/>
      </w:numPr>
      <w:tabs>
        <w:tab w:val="clear" w:pos="709"/>
      </w:tabs>
    </w:pPr>
  </w:style>
  <w:style w:type="paragraph" w:customStyle="1" w:styleId="BulletBodytext">
    <w:name w:val="BulletBodytext"/>
    <w:basedOn w:val="Bodytext"/>
    <w:rsid w:val="004F1701"/>
    <w:pPr>
      <w:numPr>
        <w:numId w:val="3"/>
      </w:numPr>
      <w:ind w:right="-425"/>
    </w:pPr>
  </w:style>
  <w:style w:type="character" w:styleId="CommentReference">
    <w:name w:val="annotation reference"/>
    <w:basedOn w:val="DefaultParagraphFont"/>
    <w:uiPriority w:val="99"/>
    <w:semiHidden/>
    <w:rsid w:val="004F1701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F1701"/>
  </w:style>
  <w:style w:type="paragraph" w:styleId="Date">
    <w:name w:val="Date"/>
    <w:basedOn w:val="Normal"/>
    <w:rsid w:val="004F1701"/>
    <w:rPr>
      <w:lang w:val="en-GB"/>
    </w:rPr>
  </w:style>
  <w:style w:type="paragraph" w:styleId="EnvelopeAddress">
    <w:name w:val="envelope address"/>
    <w:basedOn w:val="Normal"/>
    <w:rsid w:val="004F1701"/>
    <w:pPr>
      <w:framePr w:w="7920" w:h="1980" w:hRule="exact" w:hSpace="180" w:wrap="auto" w:hAnchor="page" w:xAlign="center" w:yAlign="bottom"/>
      <w:spacing w:after="0"/>
      <w:ind w:left="2880"/>
    </w:pPr>
    <w:rPr>
      <w:sz w:val="22"/>
      <w:lang w:val="en-GB"/>
    </w:rPr>
  </w:style>
  <w:style w:type="paragraph" w:styleId="EnvelopeReturn">
    <w:name w:val="envelope return"/>
    <w:basedOn w:val="Normal"/>
    <w:rsid w:val="004F1701"/>
    <w:pPr>
      <w:spacing w:after="0"/>
    </w:pPr>
    <w:rPr>
      <w:sz w:val="20"/>
      <w:lang w:val="en-GB"/>
    </w:rPr>
  </w:style>
  <w:style w:type="paragraph" w:styleId="Footer">
    <w:name w:val="footer"/>
    <w:basedOn w:val="Normal"/>
    <w:link w:val="FooterChar"/>
    <w:rsid w:val="004F1701"/>
    <w:pPr>
      <w:tabs>
        <w:tab w:val="right" w:pos="8789"/>
      </w:tabs>
      <w:spacing w:after="0"/>
    </w:pPr>
    <w:rPr>
      <w:i/>
      <w:sz w:val="20"/>
      <w:lang w:val="en-GB"/>
    </w:rPr>
  </w:style>
  <w:style w:type="character" w:styleId="FootnoteReference">
    <w:name w:val="footnote reference"/>
    <w:basedOn w:val="DefaultParagraphFont"/>
    <w:semiHidden/>
    <w:rsid w:val="004F1701"/>
    <w:rPr>
      <w:position w:val="6"/>
      <w:sz w:val="16"/>
    </w:rPr>
  </w:style>
  <w:style w:type="paragraph" w:styleId="FootnoteText">
    <w:name w:val="footnote text"/>
    <w:basedOn w:val="Normal"/>
    <w:semiHidden/>
    <w:rsid w:val="004F1701"/>
    <w:rPr>
      <w:lang w:val="en-GB"/>
    </w:rPr>
  </w:style>
  <w:style w:type="paragraph" w:styleId="Header">
    <w:name w:val="header"/>
    <w:basedOn w:val="Normal"/>
    <w:link w:val="HeaderChar"/>
    <w:uiPriority w:val="99"/>
    <w:rsid w:val="004F1701"/>
    <w:pPr>
      <w:tabs>
        <w:tab w:val="right" w:pos="8789"/>
      </w:tabs>
      <w:spacing w:after="0"/>
      <w:jc w:val="right"/>
    </w:pPr>
    <w:rPr>
      <w:i/>
      <w:sz w:val="20"/>
      <w:lang w:val="en-GB"/>
    </w:rPr>
  </w:style>
  <w:style w:type="paragraph" w:customStyle="1" w:styleId="Headline">
    <w:name w:val="Headline"/>
    <w:basedOn w:val="Normal"/>
    <w:next w:val="Heading1"/>
    <w:rsid w:val="004F1701"/>
    <w:pPr>
      <w:spacing w:after="720"/>
      <w:jc w:val="center"/>
    </w:pPr>
    <w:rPr>
      <w:rFonts w:ascii="Arial" w:hAnsi="Arial"/>
      <w:b/>
      <w:caps/>
      <w:color w:val="000000"/>
      <w:sz w:val="32"/>
      <w:lang w:val="en-GB"/>
    </w:rPr>
  </w:style>
  <w:style w:type="paragraph" w:styleId="Index1">
    <w:name w:val="index 1"/>
    <w:basedOn w:val="Normal"/>
    <w:next w:val="Normal"/>
    <w:semiHidden/>
    <w:rsid w:val="004F1701"/>
    <w:rPr>
      <w:lang w:val="en-GB"/>
    </w:rPr>
  </w:style>
  <w:style w:type="paragraph" w:styleId="Index2">
    <w:name w:val="index 2"/>
    <w:basedOn w:val="Normal"/>
    <w:next w:val="Normal"/>
    <w:semiHidden/>
    <w:rsid w:val="004F1701"/>
    <w:pPr>
      <w:ind w:left="360"/>
    </w:pPr>
    <w:rPr>
      <w:lang w:val="en-GB"/>
    </w:rPr>
  </w:style>
  <w:style w:type="paragraph" w:styleId="Index3">
    <w:name w:val="index 3"/>
    <w:basedOn w:val="Normal"/>
    <w:next w:val="Normal"/>
    <w:semiHidden/>
    <w:rsid w:val="004F1701"/>
    <w:pPr>
      <w:ind w:left="720"/>
    </w:pPr>
    <w:rPr>
      <w:lang w:val="en-GB"/>
    </w:rPr>
  </w:style>
  <w:style w:type="paragraph" w:styleId="Index4">
    <w:name w:val="index 4"/>
    <w:basedOn w:val="Normal"/>
    <w:next w:val="Normal"/>
    <w:semiHidden/>
    <w:rsid w:val="004F1701"/>
    <w:pPr>
      <w:ind w:left="1080"/>
    </w:pPr>
    <w:rPr>
      <w:lang w:val="en-GB"/>
    </w:rPr>
  </w:style>
  <w:style w:type="paragraph" w:styleId="Index5">
    <w:name w:val="index 5"/>
    <w:basedOn w:val="Normal"/>
    <w:next w:val="Normal"/>
    <w:semiHidden/>
    <w:rsid w:val="004F1701"/>
    <w:pPr>
      <w:ind w:left="1440"/>
    </w:pPr>
    <w:rPr>
      <w:lang w:val="en-GB"/>
    </w:rPr>
  </w:style>
  <w:style w:type="paragraph" w:styleId="Index6">
    <w:name w:val="index 6"/>
    <w:basedOn w:val="Normal"/>
    <w:next w:val="Normal"/>
    <w:semiHidden/>
    <w:rsid w:val="004F1701"/>
    <w:pPr>
      <w:ind w:left="1800"/>
    </w:pPr>
    <w:rPr>
      <w:lang w:val="en-GB"/>
    </w:rPr>
  </w:style>
  <w:style w:type="paragraph" w:styleId="Index7">
    <w:name w:val="index 7"/>
    <w:basedOn w:val="Normal"/>
    <w:next w:val="Normal"/>
    <w:semiHidden/>
    <w:rsid w:val="004F1701"/>
    <w:pPr>
      <w:ind w:left="2160"/>
    </w:pPr>
    <w:rPr>
      <w:lang w:val="en-GB"/>
    </w:rPr>
  </w:style>
  <w:style w:type="paragraph" w:styleId="IndexHeading">
    <w:name w:val="index heading"/>
    <w:basedOn w:val="Normal"/>
    <w:next w:val="Index1"/>
    <w:semiHidden/>
    <w:rsid w:val="004F1701"/>
    <w:rPr>
      <w:lang w:val="en-GB"/>
    </w:rPr>
  </w:style>
  <w:style w:type="paragraph" w:styleId="MacroText">
    <w:name w:val="macro"/>
    <w:semiHidden/>
    <w:rsid w:val="004F17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lang w:val="en-GB" w:eastAsia="en-US"/>
    </w:rPr>
  </w:style>
  <w:style w:type="paragraph" w:customStyle="1" w:styleId="Name">
    <w:name w:val="Name"/>
    <w:basedOn w:val="Bodytext"/>
    <w:rsid w:val="004F1701"/>
    <w:pPr>
      <w:spacing w:before="720" w:after="0"/>
    </w:pPr>
  </w:style>
  <w:style w:type="paragraph" w:customStyle="1" w:styleId="Numbera">
    <w:name w:val="Number(a)"/>
    <w:basedOn w:val="Bodytext"/>
    <w:rsid w:val="004F1701"/>
    <w:pPr>
      <w:ind w:left="993" w:hanging="284"/>
    </w:pPr>
  </w:style>
  <w:style w:type="paragraph" w:customStyle="1" w:styleId="Numberi">
    <w:name w:val="Number(i)"/>
    <w:basedOn w:val="Bulleti"/>
    <w:rsid w:val="004F1701"/>
    <w:pPr>
      <w:ind w:left="1985" w:hanging="425"/>
    </w:pPr>
  </w:style>
  <w:style w:type="paragraph" w:customStyle="1" w:styleId="NumberBodytxt">
    <w:name w:val="NumberBodytxt"/>
    <w:basedOn w:val="BulletBodytext"/>
    <w:rsid w:val="004F1701"/>
    <w:pPr>
      <w:ind w:left="426"/>
    </w:pPr>
  </w:style>
  <w:style w:type="character" w:styleId="PageNumber">
    <w:name w:val="page number"/>
    <w:basedOn w:val="DefaultParagraphFont"/>
    <w:rsid w:val="004F1701"/>
    <w:rPr>
      <w:rFonts w:ascii="Times New Roman" w:hAnsi="Times New Roman"/>
      <w:i/>
      <w:sz w:val="18"/>
    </w:rPr>
  </w:style>
  <w:style w:type="character" w:customStyle="1" w:styleId="EmailStyle46">
    <w:name w:val="EmailStyle46"/>
    <w:basedOn w:val="DefaultParagraphFont"/>
    <w:rsid w:val="004F1701"/>
    <w:rPr>
      <w:rFonts w:ascii="Arial" w:hAnsi="Arial" w:cs="Arial"/>
      <w:color w:val="auto"/>
      <w:sz w:val="20"/>
    </w:rPr>
  </w:style>
  <w:style w:type="character" w:customStyle="1" w:styleId="EmailStyle47">
    <w:name w:val="EmailStyle47"/>
    <w:basedOn w:val="DefaultParagraphFont"/>
    <w:rsid w:val="004F1701"/>
    <w:rPr>
      <w:rFonts w:ascii="Arial" w:hAnsi="Arial" w:cs="Arial"/>
      <w:color w:val="auto"/>
      <w:sz w:val="20"/>
    </w:rPr>
  </w:style>
  <w:style w:type="paragraph" w:customStyle="1" w:styleId="Position">
    <w:name w:val="Position"/>
    <w:basedOn w:val="Bodytext"/>
    <w:rsid w:val="004F1701"/>
  </w:style>
  <w:style w:type="paragraph" w:styleId="Title">
    <w:name w:val="Title"/>
    <w:basedOn w:val="Heading1"/>
    <w:next w:val="Normal"/>
    <w:qFormat/>
    <w:rsid w:val="004F1701"/>
    <w:pPr>
      <w:keepNext w:val="0"/>
      <w:pBdr>
        <w:top w:val="single" w:sz="48" w:space="1" w:color="auto"/>
      </w:pBdr>
      <w:spacing w:before="3840"/>
      <w:jc w:val="right"/>
      <w:outlineLvl w:val="9"/>
    </w:pPr>
    <w:rPr>
      <w:sz w:val="60"/>
    </w:rPr>
  </w:style>
  <w:style w:type="paragraph" w:customStyle="1" w:styleId="Subtitle1">
    <w:name w:val="Subtitle1"/>
    <w:basedOn w:val="Title"/>
    <w:next w:val="Normal"/>
    <w:rsid w:val="004F1701"/>
    <w:pPr>
      <w:spacing w:before="0" w:after="240"/>
    </w:pPr>
  </w:style>
  <w:style w:type="paragraph" w:customStyle="1" w:styleId="Titlepage">
    <w:name w:val="Titlepage"/>
    <w:basedOn w:val="Bodytext"/>
    <w:rsid w:val="004F1701"/>
    <w:pPr>
      <w:spacing w:before="1920" w:line="480" w:lineRule="atLeast"/>
      <w:ind w:right="1276"/>
      <w:jc w:val="right"/>
    </w:pPr>
    <w:rPr>
      <w:b/>
      <w:sz w:val="80"/>
    </w:rPr>
  </w:style>
  <w:style w:type="paragraph" w:styleId="TOC1">
    <w:name w:val="toc 1"/>
    <w:basedOn w:val="Normal"/>
    <w:next w:val="TOC2"/>
    <w:semiHidden/>
    <w:rsid w:val="004F1701"/>
    <w:pPr>
      <w:keepNext/>
      <w:tabs>
        <w:tab w:val="clear" w:pos="709"/>
        <w:tab w:val="right" w:leader="dot" w:pos="8788"/>
      </w:tabs>
      <w:spacing w:before="240" w:after="0"/>
      <w:ind w:left="993" w:right="1134" w:hanging="142"/>
    </w:pPr>
    <w:rPr>
      <w:rFonts w:ascii="Arial" w:hAnsi="Arial"/>
      <w:b/>
      <w:sz w:val="22"/>
      <w:lang w:val="en-GB"/>
    </w:rPr>
  </w:style>
  <w:style w:type="paragraph" w:styleId="TOC2">
    <w:name w:val="toc 2"/>
    <w:basedOn w:val="Normal"/>
    <w:semiHidden/>
    <w:rsid w:val="004F1701"/>
    <w:pPr>
      <w:keepNext/>
      <w:tabs>
        <w:tab w:val="clear" w:pos="709"/>
        <w:tab w:val="left" w:pos="2125"/>
        <w:tab w:val="right" w:leader="dot" w:pos="8788"/>
      </w:tabs>
      <w:spacing w:after="0"/>
      <w:ind w:left="1701" w:right="1133" w:hanging="567"/>
    </w:pPr>
    <w:rPr>
      <w:rFonts w:ascii="Garmond (W1)" w:hAnsi="Garmond (W1)"/>
      <w:sz w:val="22"/>
      <w:lang w:val="en-GB"/>
    </w:rPr>
  </w:style>
  <w:style w:type="paragraph" w:styleId="TOC3">
    <w:name w:val="toc 3"/>
    <w:basedOn w:val="Normal"/>
    <w:next w:val="Normal"/>
    <w:semiHidden/>
    <w:rsid w:val="004F1701"/>
    <w:pPr>
      <w:tabs>
        <w:tab w:val="clear" w:pos="709"/>
        <w:tab w:val="left" w:pos="2692"/>
        <w:tab w:val="right" w:leader="dot" w:pos="8788"/>
      </w:tabs>
      <w:spacing w:after="0"/>
      <w:ind w:left="2268" w:right="1133" w:hanging="709"/>
    </w:pPr>
    <w:rPr>
      <w:rFonts w:ascii="Garmond (W1)" w:hAnsi="Garmond (W1)"/>
      <w:sz w:val="22"/>
      <w:lang w:val="en-GB"/>
    </w:rPr>
  </w:style>
  <w:style w:type="paragraph" w:styleId="TOC4">
    <w:name w:val="toc 4"/>
    <w:basedOn w:val="Normal"/>
    <w:next w:val="Normal"/>
    <w:semiHidden/>
    <w:rsid w:val="004F1701"/>
    <w:pPr>
      <w:tabs>
        <w:tab w:val="right" w:leader="dot" w:pos="8788"/>
      </w:tabs>
      <w:spacing w:after="0"/>
      <w:ind w:left="440"/>
    </w:pPr>
    <w:rPr>
      <w:sz w:val="18"/>
    </w:rPr>
  </w:style>
  <w:style w:type="paragraph" w:styleId="TOC5">
    <w:name w:val="toc 5"/>
    <w:basedOn w:val="Normal"/>
    <w:next w:val="Normal"/>
    <w:semiHidden/>
    <w:rsid w:val="004F1701"/>
    <w:pPr>
      <w:tabs>
        <w:tab w:val="right" w:leader="dot" w:pos="8788"/>
      </w:tabs>
      <w:spacing w:after="0"/>
      <w:ind w:left="660"/>
    </w:pPr>
    <w:rPr>
      <w:sz w:val="18"/>
    </w:rPr>
  </w:style>
  <w:style w:type="paragraph" w:styleId="TOC6">
    <w:name w:val="toc 6"/>
    <w:basedOn w:val="Normal"/>
    <w:next w:val="Normal"/>
    <w:semiHidden/>
    <w:rsid w:val="004F1701"/>
    <w:pPr>
      <w:tabs>
        <w:tab w:val="right" w:leader="dot" w:pos="8788"/>
      </w:tabs>
      <w:spacing w:after="0"/>
      <w:ind w:left="880"/>
    </w:pPr>
    <w:rPr>
      <w:sz w:val="18"/>
    </w:rPr>
  </w:style>
  <w:style w:type="paragraph" w:styleId="TOC7">
    <w:name w:val="toc 7"/>
    <w:basedOn w:val="Normal"/>
    <w:next w:val="Normal"/>
    <w:semiHidden/>
    <w:rsid w:val="004F1701"/>
    <w:pPr>
      <w:tabs>
        <w:tab w:val="right" w:leader="dot" w:pos="8788"/>
      </w:tabs>
      <w:spacing w:after="0"/>
      <w:ind w:left="1100"/>
    </w:pPr>
    <w:rPr>
      <w:sz w:val="18"/>
    </w:rPr>
  </w:style>
  <w:style w:type="paragraph" w:styleId="TOC8">
    <w:name w:val="toc 8"/>
    <w:basedOn w:val="Normal"/>
    <w:next w:val="Normal"/>
    <w:semiHidden/>
    <w:rsid w:val="004F1701"/>
    <w:pPr>
      <w:tabs>
        <w:tab w:val="right" w:leader="dot" w:pos="8788"/>
      </w:tabs>
      <w:spacing w:after="0"/>
      <w:ind w:left="1320"/>
    </w:pPr>
    <w:rPr>
      <w:sz w:val="18"/>
    </w:rPr>
  </w:style>
  <w:style w:type="paragraph" w:styleId="TOC9">
    <w:name w:val="toc 9"/>
    <w:basedOn w:val="Normal"/>
    <w:next w:val="Normal"/>
    <w:semiHidden/>
    <w:rsid w:val="004F1701"/>
    <w:pPr>
      <w:tabs>
        <w:tab w:val="right" w:leader="dot" w:pos="8788"/>
      </w:tabs>
      <w:spacing w:after="0"/>
      <w:ind w:left="1540"/>
    </w:pPr>
    <w:rPr>
      <w:sz w:val="18"/>
    </w:rPr>
  </w:style>
  <w:style w:type="paragraph" w:styleId="TOCHeading">
    <w:name w:val="TOC Heading"/>
    <w:basedOn w:val="TOC1"/>
    <w:qFormat/>
    <w:rsid w:val="004F1701"/>
    <w:pPr>
      <w:spacing w:before="1200" w:after="600"/>
      <w:ind w:left="284"/>
    </w:pPr>
    <w:rPr>
      <w:sz w:val="32"/>
    </w:rPr>
  </w:style>
  <w:style w:type="paragraph" w:customStyle="1" w:styleId="TOCTitle">
    <w:name w:val="TOCTitle"/>
    <w:basedOn w:val="TOC1"/>
    <w:rsid w:val="004F1701"/>
    <w:pPr>
      <w:tabs>
        <w:tab w:val="right" w:leader="dot" w:pos="9356"/>
      </w:tabs>
      <w:spacing w:before="720" w:after="720"/>
      <w:ind w:left="567"/>
      <w:jc w:val="center"/>
    </w:pPr>
    <w:rPr>
      <w:caps/>
      <w:sz w:val="36"/>
    </w:rPr>
  </w:style>
  <w:style w:type="table" w:styleId="TableGrid">
    <w:name w:val="Table Grid"/>
    <w:basedOn w:val="TableNormal"/>
    <w:rsid w:val="005A443D"/>
    <w:pPr>
      <w:tabs>
        <w:tab w:val="left" w:pos="709"/>
      </w:tabs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7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E0896"/>
    <w:rPr>
      <w:color w:val="0000FF"/>
      <w:u w:val="single"/>
    </w:rPr>
  </w:style>
  <w:style w:type="character" w:styleId="FollowedHyperlink">
    <w:name w:val="FollowedHyperlink"/>
    <w:basedOn w:val="DefaultParagraphFont"/>
    <w:rsid w:val="001E0896"/>
    <w:rPr>
      <w:color w:val="800080"/>
      <w:u w:val="single"/>
    </w:rPr>
  </w:style>
  <w:style w:type="character" w:customStyle="1" w:styleId="BodytextChar">
    <w:name w:val="Bodytext Char"/>
    <w:basedOn w:val="DefaultParagraphFont"/>
    <w:link w:val="Bodytext"/>
    <w:rsid w:val="00915668"/>
    <w:rPr>
      <w:rFonts w:ascii="Calibri" w:hAnsi="Calibri" w:cs="Arial"/>
      <w:sz w:val="22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D59B0"/>
    <w:rPr>
      <w:i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D59B0"/>
    <w:rPr>
      <w:i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464242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22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247"/>
    <w:rPr>
      <w:sz w:val="24"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E72247"/>
    <w:rPr>
      <w:b/>
      <w:bCs/>
      <w:sz w:val="24"/>
      <w:lang w:val="en-AU" w:eastAsia="en-US"/>
    </w:rPr>
  </w:style>
  <w:style w:type="paragraph" w:customStyle="1" w:styleId="Default">
    <w:name w:val="Default"/>
    <w:rsid w:val="00E13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6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52E8"/>
    <w:pPr>
      <w:ind w:left="720"/>
      <w:contextualSpacing/>
    </w:pPr>
  </w:style>
  <w:style w:type="paragraph" w:styleId="Revision">
    <w:name w:val="Revision"/>
    <w:hidden/>
    <w:uiPriority w:val="99"/>
    <w:semiHidden/>
    <w:rsid w:val="002A0E35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ttonT\Desktop\EPxxx-01B%20Certification%20Pla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Revision xmlns="http://schemas.microsoft.com/sharepoint/v3/fields">1</_Revision>
    <Owner xmlns="24d22e63-04f4-4a85-9420-4405cf54e611">Manager, Product</Owner>
    <Operational_x0020_Function xmlns="24d22e63-04f4-4a85-9420-4405cf54e611">Certification and Licensing</Operational_x0020_Function>
    <Function xmlns="85f5ba3f-a358-4be0-ae36-fc763d5adae6">
      <Value>Certification Aircraft and Product</Value>
    </Function>
    <Doc_x002e__x0020_ID xmlns="24d22e63-04f4-4a85-9420-4405cf54e611">56236506</Doc_x002e__x0020_ID>
    <Published_x0020_Date xmlns="24d22e63-04f4-4a85-9420-4405cf54e611">1/09/2021</Published_x0020_Date>
    <Date_x0020_of_x0020_Approval xmlns="85f5ba3f-a358-4be0-ae36-fc763d5adae6">2021-08-31T12:00:00+00:00</Date_x0020_of_x0020_Approval>
    <Doc_x002e__x0020_Type xmlns="24d22e63-04f4-4a85-9420-4405cf54e611">Work Tool</Doc_x002e__x0020_Type>
    <WorktoolCategory xmlns="24d22e63-04f4-4a85-9420-4405cf54e611">Product Certification</WorktoolCategory>
    <Worktooltype xmlns="24d22e63-04f4-4a85-9420-4405cf54e611">EP</Worktooltype>
    <Comments xmlns="24d22e63-04f4-4a85-9420-4405cf54e611" xsi:nil="true"/>
    <Revisiontimeframe xmlns="24d22e63-04f4-4a85-9420-4405cf54e611">3</Revisiontimeframe>
    <Notes xmlns="24d22e63-04f4-4a85-9420-4405cf54e6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28" ma:contentTypeDescription="Create a new document." ma:contentTypeScope="" ma:versionID="5e6926add771c2ce812b266e008b9a03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0ccfcb39d7e7fa459afc675f836b3568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Operational_x0020_Function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ObjectDetectorVersions" minOccurs="0"/>
                <xsd:element ref="ns4:WorktoolCategory" minOccurs="0"/>
                <xsd:element ref="ns4:MediaServiceSearchProperties" minOccurs="0"/>
                <xsd:element ref="ns4:Worktooltype" minOccurs="0"/>
                <xsd:element ref="ns4:Comments" minOccurs="0"/>
                <xsd:element ref="ns4:Revisiontimeframe" minOccurs="0"/>
                <xsd:element ref="ns4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format="Dropdown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On-Call Investigator"/>
                        <xsd:enumeration value="Enforceable Undertakings"/>
                        <xsd:enumeration value="Interviews"/>
                        <xsd:enumeration value="Investigation Management"/>
                        <xsd:enumeration value="Use of Infringement Notices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s"/>
                        <xsd:enumeration value="Operational Policy"/>
                        <xsd:enumeration value="Certification - Aeronautical"/>
                        <xsd:enumeration value="Aeronautical Determinations"/>
                        <xsd:enumeration value="Triage of Occurrences"/>
                        <xsd:enumeration value="RCCNZ Notification to CAA"/>
                        <xsd:enumeration value="Participant-led Investigations"/>
                        <xsd:enumeration value="Inspector Powers and Decisions"/>
                        <xsd:enumeration value="Legilative Assessments"/>
                        <xsd:enumeration value="Administrative Action"/>
                        <xsd:enumeration value="Interventions"/>
                        <xsd:enumeration value="Exhibi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ument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  <xsd:enumeration value="Application Form"/>
          <xsd:enumeration value="Process"/>
          <xsd:enumeration value="Protocol"/>
          <xsd:enumeration value="Supporting materials"/>
          <xsd:enumeration value="Guide"/>
          <xsd:enumeration value="Guidelines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Operational_x0020_Function" ma:index="11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  <xsd:enumeration value="Triage"/>
          <xsd:enumeration value="Inspector Powers and Decisions"/>
          <xsd:enumeration value="Legislative Assessments"/>
          <xsd:enumeration value="Interventions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WorktoolCategory" ma:index="25" nillable="true" ma:displayName="Worktool category" ma:description="Categorisation to help with clarity of work tool type." ma:format="Dropdown" ma:internalName="WorktoolCategory">
      <xsd:simpleType>
        <xsd:union memberTypes="dms:Text">
          <xsd:simpleType>
            <xsd:restriction base="dms:Choice">
              <xsd:enumeration value="Unit Management"/>
              <xsd:enumeration value="Product Certification"/>
              <xsd:enumeration value="Airworthiness Certification"/>
              <xsd:enumeration value="Aircraft Registration"/>
              <xsd:enumeration value="Operational Approvals"/>
              <xsd:enumeration value="Continued Operational Safety"/>
              <xsd:enumeration value="Design Delegation Holders"/>
              <xsd:enumeration value="Design"/>
              <xsd:enumeration value="MEL"/>
              <xsd:enumeration value="Template"/>
              <xsd:enumeration value="EP"/>
              <xsd:enumeration value="Supporting worktools"/>
            </xsd:restriction>
          </xsd:simpleType>
        </xsd:un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orktooltype" ma:index="27" nillable="true" ma:displayName="Worktool type" ma:description="Categorisation of type of document," ma:format="Dropdown" ma:internalName="Worktooltype">
      <xsd:simpleType>
        <xsd:restriction base="dms:Choice">
          <xsd:enumeration value="EP"/>
          <xsd:enumeration value="Template"/>
          <xsd:enumeration value="Process sheet"/>
          <xsd:enumeration value="Procedure"/>
          <xsd:enumeration value="Guidance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Revisiontimeframe" ma:index="29" nillable="true" ma:displayName="Revision timeframe" ma:default="3" ma:description="Date document is due for review" ma:format="Dropdown" ma:internalName="Revisiontimeframe">
      <xsd:simpleType>
        <xsd:restriction base="dms:Text">
          <xsd:maxLength value="255"/>
        </xsd:restriction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7F83B1-5742-43E2-ACAB-CECBC31D789F}">
  <ds:schemaRefs>
    <ds:schemaRef ds:uri="http://schemas.microsoft.com/office/2006/metadata/propertie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2.xml><?xml version="1.0" encoding="utf-8"?>
<ds:datastoreItem xmlns:ds="http://schemas.openxmlformats.org/officeDocument/2006/customXml" ds:itemID="{39257C0D-9D23-4BC3-B7FB-3B7524A77A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2884C-BDF0-43D1-9931-2908F4908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824880-4E63-48ED-80D2-7734B0E8D17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7AC9090-782E-4A65-B5EE-FB0699112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EPxxx-01B Certification Plan</Template>
  <TotalTime>11</TotalTime>
  <Pages>2</Pages>
  <Words>383</Words>
  <Characters>2078</Characters>
  <Application>Microsoft Office Word</Application>
  <DocSecurity>8</DocSecurity>
  <Lines>230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 Test Pilot Approval</vt:lpstr>
    </vt:vector>
  </TitlesOfParts>
  <Company>Civil Aviation Authority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 Test Pilot Approval</dc:title>
  <dc:subject/>
  <dc:creator>Logan Appu</dc:creator>
  <cp:keywords/>
  <dc:description/>
  <cp:lastModifiedBy>Terence Davidson</cp:lastModifiedBy>
  <cp:revision>6</cp:revision>
  <cp:lastPrinted>2020-09-27T21:59:00Z</cp:lastPrinted>
  <dcterms:created xsi:type="dcterms:W3CDTF">2026-08-02T22:29:00Z</dcterms:created>
  <dcterms:modified xsi:type="dcterms:W3CDTF">2026-08-02T22:37:00Z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Logan Appu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Description0">
    <vt:lpwstr/>
  </property>
  <property fmtid="{D5CDD505-2E9C-101B-9397-08002B2CF9AE}" pid="12" name="ContentTypeId">
    <vt:lpwstr>0x010100DCA8975FBBD11E4AAE67DF6B7FDE2D55</vt:lpwstr>
  </property>
  <property fmtid="{D5CDD505-2E9C-101B-9397-08002B2CF9AE}" pid="13" name="_dlc_DocIdItemGuid">
    <vt:lpwstr>7f481cd7-4c01-4a8a-a213-5e928260b903</vt:lpwstr>
  </property>
</Properties>
</file>